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B0D28F" w14:textId="77777777" w:rsidR="00F92695" w:rsidRPr="008B6446" w:rsidRDefault="00F92695" w:rsidP="008B6446">
      <w:pPr>
        <w:pStyle w:val="aa"/>
        <w:ind w:right="0"/>
        <w:outlineLvl w:val="0"/>
        <w:rPr>
          <w:rFonts w:ascii="Arial" w:hAnsi="Arial"/>
          <w:i w:val="0"/>
          <w:kern w:val="32"/>
          <w:sz w:val="24"/>
          <w:szCs w:val="28"/>
          <w:rtl/>
          <w:lang w:eastAsia="en-US"/>
        </w:rPr>
      </w:pPr>
      <w:bookmarkStart w:id="0" w:name="_Toc456177563"/>
      <w:bookmarkStart w:id="1" w:name="_Toc88643096"/>
      <w:bookmarkStart w:id="2" w:name="_GoBack"/>
      <w:bookmarkEnd w:id="2"/>
      <w:r w:rsidRPr="008B6446">
        <w:rPr>
          <w:rFonts w:ascii="Arial" w:hAnsi="Arial"/>
          <w:i w:val="0"/>
          <w:kern w:val="32"/>
          <w:sz w:val="24"/>
          <w:szCs w:val="28"/>
          <w:rtl/>
          <w:lang w:eastAsia="en-US"/>
        </w:rPr>
        <w:t>נספח י"</w:t>
      </w:r>
      <w:r w:rsidR="00205492" w:rsidRPr="008B6446">
        <w:rPr>
          <w:rFonts w:ascii="Arial" w:hAnsi="Arial" w:hint="cs"/>
          <w:i w:val="0"/>
          <w:kern w:val="32"/>
          <w:sz w:val="24"/>
          <w:szCs w:val="28"/>
          <w:rtl/>
          <w:lang w:eastAsia="en-US"/>
        </w:rPr>
        <w:t>א</w:t>
      </w:r>
      <w:r w:rsidR="00205492" w:rsidRPr="008B6446">
        <w:rPr>
          <w:rFonts w:ascii="Arial" w:hAnsi="Arial"/>
          <w:i w:val="0"/>
          <w:kern w:val="32"/>
          <w:sz w:val="24"/>
          <w:szCs w:val="28"/>
          <w:rtl/>
          <w:lang w:eastAsia="en-US"/>
        </w:rPr>
        <w:t xml:space="preserve"> </w:t>
      </w:r>
      <w:r w:rsidRPr="008B6446">
        <w:rPr>
          <w:rFonts w:ascii="Arial" w:hAnsi="Arial"/>
          <w:i w:val="0"/>
          <w:kern w:val="32"/>
          <w:sz w:val="24"/>
          <w:szCs w:val="28"/>
          <w:rtl/>
          <w:lang w:eastAsia="en-US"/>
        </w:rPr>
        <w:t>– ניסיון וממליצים</w:t>
      </w:r>
      <w:bookmarkEnd w:id="0"/>
      <w:bookmarkEnd w:id="1"/>
    </w:p>
    <w:p w14:paraId="688A8AE5" w14:textId="77777777" w:rsidR="00F92695" w:rsidRDefault="00F92695" w:rsidP="005E13C0">
      <w:pPr>
        <w:tabs>
          <w:tab w:val="right" w:pos="3"/>
          <w:tab w:val="left" w:pos="1200"/>
          <w:tab w:val="right" w:pos="7800"/>
        </w:tabs>
        <w:spacing w:line="240" w:lineRule="atLeast"/>
        <w:ind w:right="0"/>
        <w:rPr>
          <w:rFonts w:ascii="Courier" w:hAnsi="Courier"/>
          <w:rtl/>
        </w:rPr>
      </w:pPr>
      <w:r>
        <w:rPr>
          <w:rFonts w:ascii="Courier" w:hAnsi="Courier"/>
          <w:rtl/>
        </w:rPr>
        <w:tab/>
      </w:r>
    </w:p>
    <w:p w14:paraId="25FF4FF4" w14:textId="77777777" w:rsidR="00F92695" w:rsidRDefault="00F92695" w:rsidP="005E13C0">
      <w:pPr>
        <w:tabs>
          <w:tab w:val="right" w:pos="3"/>
          <w:tab w:val="left" w:pos="1200"/>
          <w:tab w:val="right" w:pos="7800"/>
        </w:tabs>
        <w:spacing w:line="240" w:lineRule="atLeast"/>
        <w:ind w:right="0"/>
        <w:rPr>
          <w:rFonts w:ascii="Courier" w:hAnsi="Courier"/>
          <w:b/>
          <w:bCs/>
          <w:sz w:val="24"/>
          <w:u w:val="single"/>
          <w:rtl/>
        </w:rPr>
      </w:pPr>
      <w:r w:rsidRPr="00E97499">
        <w:rPr>
          <w:rFonts w:ascii="Courier" w:hAnsi="Courier" w:hint="eastAsia"/>
          <w:b/>
          <w:bCs/>
          <w:sz w:val="24"/>
          <w:u w:val="single"/>
          <w:rtl/>
        </w:rPr>
        <w:t>על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המציע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לפרט</w:t>
      </w:r>
      <w:r>
        <w:rPr>
          <w:rFonts w:ascii="Courier" w:hAnsi="Courier"/>
          <w:b/>
          <w:bCs/>
          <w:sz w:val="24"/>
          <w:u w:val="single"/>
          <w:rtl/>
        </w:rPr>
        <w:t xml:space="preserve"> </w:t>
      </w:r>
      <w:r>
        <w:rPr>
          <w:rFonts w:ascii="Courier" w:hAnsi="Courier" w:hint="eastAsia"/>
          <w:b/>
          <w:bCs/>
          <w:sz w:val="24"/>
          <w:u w:val="single"/>
          <w:rtl/>
        </w:rPr>
        <w:t>ע</w:t>
      </w:r>
      <w:r>
        <w:rPr>
          <w:rFonts w:ascii="Courier" w:hAnsi="Courier"/>
          <w:b/>
          <w:bCs/>
          <w:sz w:val="24"/>
          <w:u w:val="single"/>
          <w:rtl/>
        </w:rPr>
        <w:t>"</w:t>
      </w:r>
      <w:r>
        <w:rPr>
          <w:rFonts w:ascii="Courier" w:hAnsi="Courier" w:hint="eastAsia"/>
          <w:b/>
          <w:bCs/>
          <w:sz w:val="24"/>
          <w:u w:val="single"/>
          <w:rtl/>
        </w:rPr>
        <w:t>ג</w:t>
      </w:r>
      <w:r>
        <w:rPr>
          <w:rFonts w:ascii="Courier" w:hAnsi="Courier"/>
          <w:b/>
          <w:bCs/>
          <w:sz w:val="24"/>
          <w:u w:val="single"/>
          <w:rtl/>
        </w:rPr>
        <w:t xml:space="preserve"> </w:t>
      </w:r>
      <w:r>
        <w:rPr>
          <w:rFonts w:ascii="Courier" w:hAnsi="Courier" w:hint="eastAsia"/>
          <w:b/>
          <w:bCs/>
          <w:sz w:val="24"/>
          <w:u w:val="single"/>
          <w:rtl/>
        </w:rPr>
        <w:t>הטבלאות</w:t>
      </w:r>
      <w:r>
        <w:rPr>
          <w:rFonts w:ascii="Courier" w:hAnsi="Courier"/>
          <w:b/>
          <w:bCs/>
          <w:sz w:val="24"/>
          <w:u w:val="single"/>
          <w:rtl/>
        </w:rPr>
        <w:t xml:space="preserve"> </w:t>
      </w:r>
      <w:r>
        <w:rPr>
          <w:rFonts w:ascii="Courier" w:hAnsi="Courier" w:hint="eastAsia"/>
          <w:b/>
          <w:bCs/>
          <w:sz w:val="24"/>
          <w:u w:val="single"/>
          <w:rtl/>
        </w:rPr>
        <w:t>הבאות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את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נ</w:t>
      </w:r>
      <w:r>
        <w:rPr>
          <w:rFonts w:ascii="Courier" w:hAnsi="Courier" w:hint="eastAsia"/>
          <w:b/>
          <w:bCs/>
          <w:sz w:val="24"/>
          <w:u w:val="single"/>
          <w:rtl/>
        </w:rPr>
        <w:t>י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סיונם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של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</w:t>
      </w:r>
      <w:r>
        <w:rPr>
          <w:rFonts w:ascii="Courier" w:hAnsi="Courier" w:hint="eastAsia"/>
          <w:b/>
          <w:bCs/>
          <w:sz w:val="24"/>
          <w:u w:val="single"/>
          <w:rtl/>
        </w:rPr>
        <w:t>בעלי</w:t>
      </w:r>
      <w:r>
        <w:rPr>
          <w:rFonts w:ascii="Courier" w:hAnsi="Courier"/>
          <w:b/>
          <w:bCs/>
          <w:sz w:val="24"/>
          <w:u w:val="single"/>
          <w:rtl/>
        </w:rPr>
        <w:t xml:space="preserve"> </w:t>
      </w:r>
      <w:r>
        <w:rPr>
          <w:rFonts w:ascii="Courier" w:hAnsi="Courier" w:hint="eastAsia"/>
          <w:b/>
          <w:bCs/>
          <w:sz w:val="24"/>
          <w:u w:val="single"/>
          <w:rtl/>
        </w:rPr>
        <w:t>התפקידים</w:t>
      </w:r>
      <w:r>
        <w:rPr>
          <w:rFonts w:ascii="Courier" w:hAnsi="Courier"/>
          <w:b/>
          <w:bCs/>
          <w:sz w:val="24"/>
          <w:u w:val="single"/>
          <w:rtl/>
        </w:rPr>
        <w:t xml:space="preserve"> </w:t>
      </w:r>
      <w:r>
        <w:rPr>
          <w:rFonts w:ascii="Courier" w:hAnsi="Courier" w:hint="eastAsia"/>
          <w:b/>
          <w:bCs/>
          <w:sz w:val="24"/>
          <w:u w:val="single"/>
          <w:rtl/>
        </w:rPr>
        <w:t>הבאים</w:t>
      </w:r>
      <w:r>
        <w:rPr>
          <w:rFonts w:ascii="Courier" w:hAnsi="Courier"/>
          <w:b/>
          <w:bCs/>
          <w:sz w:val="24"/>
          <w:u w:val="single"/>
          <w:rtl/>
        </w:rPr>
        <w:t xml:space="preserve"> </w:t>
      </w:r>
      <w:r w:rsidRPr="00E97499">
        <w:rPr>
          <w:rFonts w:ascii="Courier" w:hAnsi="Courier"/>
          <w:b/>
          <w:bCs/>
          <w:sz w:val="24"/>
          <w:u w:val="single"/>
          <w:rtl/>
        </w:rPr>
        <w:t>(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עבור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כל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אחד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מהם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בנפרד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)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בלפחות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 5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פרויקטים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במהלך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7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השנים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האחרונות</w:t>
      </w:r>
      <w:r>
        <w:rPr>
          <w:rFonts w:ascii="Courier" w:hAnsi="Courier"/>
          <w:b/>
          <w:bCs/>
          <w:sz w:val="24"/>
          <w:u w:val="single"/>
          <w:rtl/>
        </w:rPr>
        <w:t>:</w:t>
      </w:r>
    </w:p>
    <w:p w14:paraId="4EAB1889" w14:textId="77777777" w:rsidR="00F92695" w:rsidRDefault="00F92695" w:rsidP="005E13C0">
      <w:pPr>
        <w:tabs>
          <w:tab w:val="right" w:pos="3"/>
          <w:tab w:val="left" w:pos="1200"/>
          <w:tab w:val="right" w:pos="7800"/>
        </w:tabs>
        <w:spacing w:line="240" w:lineRule="atLeast"/>
        <w:ind w:right="0"/>
        <w:rPr>
          <w:rFonts w:ascii="Courier" w:hAnsi="Courier"/>
          <w:b/>
          <w:bCs/>
          <w:sz w:val="24"/>
          <w:u w:val="single"/>
          <w:rtl/>
        </w:rPr>
      </w:pPr>
    </w:p>
    <w:p w14:paraId="14D911E5" w14:textId="77777777" w:rsidR="00F92695" w:rsidRPr="00E97499" w:rsidRDefault="00F92695" w:rsidP="009573DF">
      <w:pPr>
        <w:tabs>
          <w:tab w:val="right" w:pos="3"/>
          <w:tab w:val="left" w:pos="1200"/>
          <w:tab w:val="right" w:pos="7800"/>
        </w:tabs>
        <w:spacing w:line="240" w:lineRule="atLeast"/>
        <w:ind w:right="0"/>
        <w:rPr>
          <w:rFonts w:ascii="Courier" w:hAnsi="Courier"/>
          <w:b/>
          <w:bCs/>
          <w:sz w:val="24"/>
          <w:u w:val="single"/>
          <w:rtl/>
        </w:rPr>
      </w:pPr>
      <w:r w:rsidRPr="00E97499">
        <w:rPr>
          <w:rFonts w:ascii="Courier" w:hAnsi="Courier" w:hint="eastAsia"/>
          <w:b/>
          <w:bCs/>
          <w:sz w:val="24"/>
          <w:u w:val="single"/>
          <w:rtl/>
        </w:rPr>
        <w:t>ראש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צוות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התכנון</w:t>
      </w:r>
      <w:r>
        <w:rPr>
          <w:rFonts w:ascii="Courier" w:hAnsi="Courier"/>
          <w:b/>
          <w:bCs/>
          <w:sz w:val="24"/>
          <w:u w:val="single"/>
          <w:rtl/>
        </w:rPr>
        <w:t>,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מנהל</w:t>
      </w:r>
      <w:r w:rsidRPr="00E97499">
        <w:rPr>
          <w:rFonts w:ascii="Courier" w:hAnsi="Courier"/>
          <w:b/>
          <w:bCs/>
          <w:sz w:val="24"/>
          <w:u w:val="single"/>
          <w:rtl/>
        </w:rPr>
        <w:t xml:space="preserve"> </w:t>
      </w:r>
      <w:r w:rsidRPr="00E97499">
        <w:rPr>
          <w:rFonts w:ascii="Courier" w:hAnsi="Courier" w:hint="eastAsia"/>
          <w:b/>
          <w:bCs/>
          <w:sz w:val="24"/>
          <w:u w:val="single"/>
          <w:rtl/>
        </w:rPr>
        <w:t>הפרויקט</w:t>
      </w:r>
      <w:r>
        <w:rPr>
          <w:rFonts w:ascii="Courier" w:hAnsi="Courier"/>
          <w:b/>
          <w:bCs/>
          <w:sz w:val="24"/>
          <w:u w:val="single"/>
          <w:rtl/>
        </w:rPr>
        <w:t xml:space="preserve"> </w:t>
      </w:r>
    </w:p>
    <w:p w14:paraId="669034AA" w14:textId="77777777" w:rsidR="00F92695" w:rsidRPr="00BD293D" w:rsidRDefault="00F92695" w:rsidP="005E13C0">
      <w:pPr>
        <w:tabs>
          <w:tab w:val="right" w:pos="3"/>
          <w:tab w:val="left" w:pos="1200"/>
          <w:tab w:val="right" w:pos="7800"/>
        </w:tabs>
        <w:spacing w:line="240" w:lineRule="atLeast"/>
        <w:ind w:right="0"/>
        <w:rPr>
          <w:rFonts w:ascii="Courier" w:hAnsi="Courier"/>
          <w:b/>
          <w:bCs/>
          <w:sz w:val="28"/>
          <w:szCs w:val="28"/>
          <w:u w:val="single"/>
          <w:rtl/>
        </w:rPr>
      </w:pPr>
    </w:p>
    <w:p w14:paraId="4541399F" w14:textId="77777777" w:rsidR="00F92695" w:rsidRDefault="00F92695" w:rsidP="005E13C0">
      <w:pPr>
        <w:tabs>
          <w:tab w:val="right" w:pos="3"/>
          <w:tab w:val="left" w:pos="1200"/>
          <w:tab w:val="right" w:pos="7800"/>
        </w:tabs>
        <w:spacing w:line="240" w:lineRule="atLeast"/>
        <w:ind w:right="0"/>
        <w:rPr>
          <w:rFonts w:ascii="Courier" w:hAnsi="Courier"/>
          <w:rtl/>
        </w:rPr>
      </w:pPr>
    </w:p>
    <w:tbl>
      <w:tblPr>
        <w:bidiVisual/>
        <w:tblW w:w="865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739"/>
        <w:gridCol w:w="1423"/>
        <w:gridCol w:w="1537"/>
        <w:gridCol w:w="2960"/>
      </w:tblGrid>
      <w:tr w:rsidR="00F92695" w14:paraId="3287F8A6" w14:textId="77777777">
        <w:tc>
          <w:tcPr>
            <w:tcW w:w="2739" w:type="dxa"/>
            <w:shd w:val="pct10" w:color="auto" w:fill="auto"/>
          </w:tcPr>
          <w:p w14:paraId="724C56C2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eastAsia"/>
                <w:b/>
                <w:bCs/>
                <w:rtl/>
              </w:rPr>
              <w:t>שם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הגוף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המזמין</w:t>
            </w:r>
          </w:p>
        </w:tc>
        <w:tc>
          <w:tcPr>
            <w:tcW w:w="2960" w:type="dxa"/>
            <w:gridSpan w:val="2"/>
            <w:shd w:val="pct10" w:color="auto" w:fill="auto"/>
          </w:tcPr>
          <w:p w14:paraId="75A9540C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eastAsia"/>
                <w:b/>
                <w:bCs/>
                <w:rtl/>
              </w:rPr>
              <w:t>שם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איש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הקשר</w:t>
            </w:r>
            <w:r>
              <w:rPr>
                <w:rFonts w:ascii="Courier" w:hAnsi="Courier"/>
                <w:b/>
                <w:bCs/>
                <w:rtl/>
              </w:rPr>
              <w:t>/</w:t>
            </w:r>
            <w:r>
              <w:rPr>
                <w:rFonts w:ascii="Courier" w:hAnsi="Courier" w:hint="eastAsia"/>
                <w:b/>
                <w:bCs/>
                <w:rtl/>
              </w:rPr>
              <w:t>ממליץ</w:t>
            </w:r>
          </w:p>
        </w:tc>
        <w:tc>
          <w:tcPr>
            <w:tcW w:w="2960" w:type="dxa"/>
            <w:shd w:val="pct10" w:color="auto" w:fill="auto"/>
          </w:tcPr>
          <w:p w14:paraId="7C0A4F0F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eastAsia"/>
                <w:b/>
                <w:bCs/>
                <w:rtl/>
              </w:rPr>
              <w:t>טלפון</w:t>
            </w:r>
            <w:r>
              <w:rPr>
                <w:rFonts w:ascii="Courier" w:hAnsi="Courier"/>
                <w:b/>
                <w:bCs/>
                <w:rtl/>
              </w:rPr>
              <w:t xml:space="preserve"> + </w:t>
            </w:r>
            <w:r>
              <w:rPr>
                <w:rFonts w:ascii="Courier" w:hAnsi="Courier" w:hint="eastAsia"/>
                <w:b/>
                <w:bCs/>
                <w:rtl/>
              </w:rPr>
              <w:t>נייד</w:t>
            </w:r>
          </w:p>
        </w:tc>
      </w:tr>
      <w:tr w:rsidR="00F92695" w14:paraId="7681FD7E" w14:textId="77777777">
        <w:tc>
          <w:tcPr>
            <w:tcW w:w="2739" w:type="dxa"/>
            <w:tcBorders>
              <w:bottom w:val="nil"/>
            </w:tcBorders>
          </w:tcPr>
          <w:p w14:paraId="255AB812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  <w:p w14:paraId="2454541F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2960" w:type="dxa"/>
            <w:gridSpan w:val="2"/>
            <w:tcBorders>
              <w:bottom w:val="nil"/>
            </w:tcBorders>
          </w:tcPr>
          <w:p w14:paraId="522BEAF9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2960" w:type="dxa"/>
            <w:tcBorders>
              <w:bottom w:val="nil"/>
            </w:tcBorders>
          </w:tcPr>
          <w:p w14:paraId="79E237C2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</w:tr>
      <w:tr w:rsidR="00F92695" w14:paraId="6AA25E16" w14:textId="77777777">
        <w:tc>
          <w:tcPr>
            <w:tcW w:w="2739" w:type="dxa"/>
            <w:shd w:val="pct10" w:color="auto" w:fill="auto"/>
          </w:tcPr>
          <w:p w14:paraId="73E6B9E4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</w:rPr>
            </w:pPr>
            <w:r>
              <w:rPr>
                <w:rFonts w:ascii="Courier" w:hAnsi="Courier"/>
                <w:b/>
                <w:bCs/>
              </w:rPr>
              <w:t>e-mail</w:t>
            </w:r>
          </w:p>
        </w:tc>
        <w:tc>
          <w:tcPr>
            <w:tcW w:w="2960" w:type="dxa"/>
            <w:gridSpan w:val="2"/>
            <w:shd w:val="pct10" w:color="auto" w:fill="auto"/>
          </w:tcPr>
          <w:p w14:paraId="7576480D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eastAsia"/>
                <w:b/>
                <w:bCs/>
                <w:rtl/>
              </w:rPr>
              <w:t>התחלת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ההתקשרות</w:t>
            </w:r>
          </w:p>
        </w:tc>
        <w:tc>
          <w:tcPr>
            <w:tcW w:w="2960" w:type="dxa"/>
            <w:shd w:val="pct10" w:color="auto" w:fill="auto"/>
          </w:tcPr>
          <w:p w14:paraId="55B70E09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eastAsia"/>
                <w:b/>
                <w:bCs/>
                <w:rtl/>
              </w:rPr>
              <w:t>סיום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ההתקשרות</w:t>
            </w:r>
          </w:p>
        </w:tc>
      </w:tr>
      <w:tr w:rsidR="00F92695" w14:paraId="0BAAB1C0" w14:textId="77777777">
        <w:tc>
          <w:tcPr>
            <w:tcW w:w="2739" w:type="dxa"/>
          </w:tcPr>
          <w:p w14:paraId="720064A1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</w:p>
        </w:tc>
        <w:tc>
          <w:tcPr>
            <w:tcW w:w="2960" w:type="dxa"/>
            <w:gridSpan w:val="2"/>
          </w:tcPr>
          <w:p w14:paraId="1421713F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</w:p>
        </w:tc>
        <w:tc>
          <w:tcPr>
            <w:tcW w:w="2960" w:type="dxa"/>
          </w:tcPr>
          <w:p w14:paraId="620241FF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</w:p>
        </w:tc>
      </w:tr>
      <w:tr w:rsidR="00F92695" w14:paraId="5795CA8A" w14:textId="77777777" w:rsidTr="0047643D">
        <w:tc>
          <w:tcPr>
            <w:tcW w:w="2739" w:type="dxa"/>
            <w:gridSpan w:val="2"/>
            <w:shd w:val="pct10" w:color="auto" w:fill="auto"/>
          </w:tcPr>
          <w:p w14:paraId="2E71CB9F" w14:textId="4F3FDC29" w:rsidR="00F92695" w:rsidRDefault="004340B8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cs"/>
                <w:b/>
                <w:bCs/>
                <w:rtl/>
              </w:rPr>
              <w:t>שם</w:t>
            </w:r>
            <w:r w:rsidR="00F92695">
              <w:rPr>
                <w:rFonts w:ascii="Courier" w:hAnsi="Courier"/>
                <w:b/>
                <w:bCs/>
                <w:rtl/>
              </w:rPr>
              <w:t xml:space="preserve"> </w:t>
            </w:r>
            <w:r w:rsidR="00F92695">
              <w:rPr>
                <w:rFonts w:ascii="Courier" w:hAnsi="Courier" w:hint="eastAsia"/>
                <w:b/>
                <w:bCs/>
                <w:rtl/>
              </w:rPr>
              <w:t>הפרויקט</w:t>
            </w:r>
            <w:r>
              <w:rPr>
                <w:rFonts w:ascii="Courier" w:hAnsi="Courier" w:hint="cs"/>
                <w:b/>
                <w:bCs/>
                <w:rtl/>
              </w:rPr>
              <w:t xml:space="preserve"> ומספרו</w:t>
            </w:r>
          </w:p>
        </w:tc>
        <w:tc>
          <w:tcPr>
            <w:tcW w:w="2960" w:type="dxa"/>
            <w:gridSpan w:val="2"/>
            <w:shd w:val="pct10" w:color="auto" w:fill="auto"/>
          </w:tcPr>
          <w:p w14:paraId="5E9D676E" w14:textId="22258CE4" w:rsidR="00F92695" w:rsidRDefault="004340B8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cs"/>
                <w:b/>
                <w:bCs/>
                <w:rtl/>
              </w:rPr>
              <w:t>תיאור</w:t>
            </w:r>
            <w:r w:rsidR="00F92695">
              <w:rPr>
                <w:rFonts w:ascii="Courier" w:hAnsi="Courier"/>
                <w:b/>
                <w:bCs/>
                <w:rtl/>
              </w:rPr>
              <w:t xml:space="preserve"> </w:t>
            </w:r>
            <w:r w:rsidR="00F92695">
              <w:rPr>
                <w:rFonts w:ascii="Courier" w:hAnsi="Courier" w:hint="eastAsia"/>
                <w:b/>
                <w:bCs/>
                <w:rtl/>
              </w:rPr>
              <w:t>הפרויקט</w:t>
            </w:r>
          </w:p>
        </w:tc>
      </w:tr>
      <w:tr w:rsidR="00F92695" w:rsidRPr="007F7D5A" w14:paraId="3C71E1F7" w14:textId="77777777" w:rsidTr="0047643D">
        <w:tc>
          <w:tcPr>
            <w:tcW w:w="4162" w:type="dxa"/>
            <w:gridSpan w:val="2"/>
            <w:tcBorders>
              <w:bottom w:val="nil"/>
            </w:tcBorders>
          </w:tcPr>
          <w:p w14:paraId="2887F955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4497" w:type="dxa"/>
            <w:gridSpan w:val="2"/>
            <w:tcBorders>
              <w:bottom w:val="nil"/>
            </w:tcBorders>
          </w:tcPr>
          <w:p w14:paraId="03750C9F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</w:tr>
      <w:tr w:rsidR="00F92695" w:rsidRPr="007F7D5A" w14:paraId="6D240058" w14:textId="77777777" w:rsidTr="0047643D">
        <w:tc>
          <w:tcPr>
            <w:tcW w:w="4162" w:type="dxa"/>
            <w:gridSpan w:val="2"/>
            <w:tcBorders>
              <w:top w:val="nil"/>
              <w:bottom w:val="nil"/>
            </w:tcBorders>
          </w:tcPr>
          <w:p w14:paraId="77F68F07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4497" w:type="dxa"/>
            <w:gridSpan w:val="2"/>
            <w:tcBorders>
              <w:top w:val="nil"/>
              <w:bottom w:val="nil"/>
            </w:tcBorders>
          </w:tcPr>
          <w:p w14:paraId="48D9F8A0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</w:tr>
      <w:tr w:rsidR="00F92695" w:rsidRPr="007F7D5A" w14:paraId="19E9C652" w14:textId="77777777" w:rsidTr="0047643D">
        <w:tc>
          <w:tcPr>
            <w:tcW w:w="4162" w:type="dxa"/>
            <w:gridSpan w:val="2"/>
            <w:tcBorders>
              <w:top w:val="nil"/>
              <w:bottom w:val="nil"/>
            </w:tcBorders>
          </w:tcPr>
          <w:p w14:paraId="192E113A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4497" w:type="dxa"/>
            <w:gridSpan w:val="2"/>
            <w:tcBorders>
              <w:top w:val="nil"/>
              <w:bottom w:val="nil"/>
            </w:tcBorders>
          </w:tcPr>
          <w:p w14:paraId="1757AF38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</w:tr>
      <w:tr w:rsidR="00F92695" w:rsidRPr="007F7D5A" w14:paraId="42AE9C1E" w14:textId="77777777" w:rsidTr="0047643D">
        <w:tc>
          <w:tcPr>
            <w:tcW w:w="4162" w:type="dxa"/>
            <w:gridSpan w:val="2"/>
            <w:tcBorders>
              <w:top w:val="nil"/>
            </w:tcBorders>
          </w:tcPr>
          <w:p w14:paraId="3869FC80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4497" w:type="dxa"/>
            <w:gridSpan w:val="2"/>
            <w:tcBorders>
              <w:top w:val="nil"/>
            </w:tcBorders>
          </w:tcPr>
          <w:p w14:paraId="550883A1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</w:tr>
    </w:tbl>
    <w:p w14:paraId="3FA80291" w14:textId="77777777" w:rsidR="00F92695" w:rsidRDefault="00F92695" w:rsidP="005E13C0">
      <w:pPr>
        <w:tabs>
          <w:tab w:val="right" w:pos="3"/>
          <w:tab w:val="left" w:pos="1200"/>
          <w:tab w:val="right" w:pos="7800"/>
        </w:tabs>
        <w:spacing w:line="240" w:lineRule="atLeast"/>
        <w:ind w:right="0"/>
        <w:rPr>
          <w:rFonts w:ascii="Courier" w:hAnsi="Courier"/>
          <w:b/>
          <w:bCs/>
          <w:i/>
          <w:iCs/>
          <w:szCs w:val="22"/>
          <w:rtl/>
        </w:rPr>
      </w:pPr>
    </w:p>
    <w:p w14:paraId="2B773C16" w14:textId="77777777" w:rsidR="00F92695" w:rsidRDefault="00F92695" w:rsidP="005E13C0">
      <w:pPr>
        <w:tabs>
          <w:tab w:val="right" w:pos="3"/>
          <w:tab w:val="left" w:pos="1200"/>
          <w:tab w:val="right" w:pos="7800"/>
        </w:tabs>
        <w:spacing w:line="240" w:lineRule="atLeast"/>
        <w:ind w:right="0"/>
        <w:rPr>
          <w:rFonts w:ascii="Courier" w:hAnsi="Courier"/>
          <w:b/>
          <w:bCs/>
          <w:i/>
          <w:iCs/>
          <w:szCs w:val="22"/>
          <w:rtl/>
        </w:rPr>
      </w:pPr>
    </w:p>
    <w:tbl>
      <w:tblPr>
        <w:bidiVisual/>
        <w:tblW w:w="865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739"/>
        <w:gridCol w:w="1423"/>
        <w:gridCol w:w="1537"/>
        <w:gridCol w:w="2960"/>
      </w:tblGrid>
      <w:tr w:rsidR="00F92695" w14:paraId="31438FB1" w14:textId="77777777">
        <w:tc>
          <w:tcPr>
            <w:tcW w:w="2739" w:type="dxa"/>
            <w:shd w:val="pct10" w:color="auto" w:fill="auto"/>
          </w:tcPr>
          <w:p w14:paraId="1848CF71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eastAsia"/>
                <w:b/>
                <w:bCs/>
                <w:rtl/>
              </w:rPr>
              <w:t>שם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הגוף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המזמין</w:t>
            </w:r>
          </w:p>
        </w:tc>
        <w:tc>
          <w:tcPr>
            <w:tcW w:w="2960" w:type="dxa"/>
            <w:gridSpan w:val="2"/>
            <w:shd w:val="pct10" w:color="auto" w:fill="auto"/>
          </w:tcPr>
          <w:p w14:paraId="3C4AE569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eastAsia"/>
                <w:b/>
                <w:bCs/>
                <w:rtl/>
              </w:rPr>
              <w:t>שם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איש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הקשר</w:t>
            </w:r>
            <w:r>
              <w:rPr>
                <w:rFonts w:ascii="Courier" w:hAnsi="Courier"/>
                <w:b/>
                <w:bCs/>
                <w:rtl/>
              </w:rPr>
              <w:t>/</w:t>
            </w:r>
            <w:r>
              <w:rPr>
                <w:rFonts w:ascii="Courier" w:hAnsi="Courier" w:hint="eastAsia"/>
                <w:b/>
                <w:bCs/>
                <w:rtl/>
              </w:rPr>
              <w:t>ממליץ</w:t>
            </w:r>
          </w:p>
        </w:tc>
        <w:tc>
          <w:tcPr>
            <w:tcW w:w="2960" w:type="dxa"/>
            <w:shd w:val="pct10" w:color="auto" w:fill="auto"/>
          </w:tcPr>
          <w:p w14:paraId="204FD24D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eastAsia"/>
                <w:b/>
                <w:bCs/>
                <w:rtl/>
              </w:rPr>
              <w:t>טלפון</w:t>
            </w:r>
            <w:r>
              <w:rPr>
                <w:rFonts w:ascii="Courier" w:hAnsi="Courier"/>
                <w:b/>
                <w:bCs/>
                <w:rtl/>
              </w:rPr>
              <w:t xml:space="preserve"> + </w:t>
            </w:r>
            <w:r>
              <w:rPr>
                <w:rFonts w:ascii="Courier" w:hAnsi="Courier" w:hint="eastAsia"/>
                <w:b/>
                <w:bCs/>
                <w:rtl/>
              </w:rPr>
              <w:t>נייד</w:t>
            </w:r>
          </w:p>
        </w:tc>
      </w:tr>
      <w:tr w:rsidR="00F92695" w14:paraId="6F738E2D" w14:textId="77777777">
        <w:tc>
          <w:tcPr>
            <w:tcW w:w="2739" w:type="dxa"/>
            <w:tcBorders>
              <w:bottom w:val="nil"/>
            </w:tcBorders>
          </w:tcPr>
          <w:p w14:paraId="07EC4A3A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  <w:p w14:paraId="0EE84D25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2960" w:type="dxa"/>
            <w:gridSpan w:val="2"/>
            <w:tcBorders>
              <w:bottom w:val="nil"/>
            </w:tcBorders>
          </w:tcPr>
          <w:p w14:paraId="00E42F28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2960" w:type="dxa"/>
            <w:tcBorders>
              <w:bottom w:val="nil"/>
            </w:tcBorders>
          </w:tcPr>
          <w:p w14:paraId="4CF1B32C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</w:tr>
      <w:tr w:rsidR="00F92695" w14:paraId="38C28B26" w14:textId="77777777">
        <w:tc>
          <w:tcPr>
            <w:tcW w:w="2739" w:type="dxa"/>
            <w:shd w:val="pct10" w:color="auto" w:fill="auto"/>
          </w:tcPr>
          <w:p w14:paraId="3F224EEE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</w:rPr>
            </w:pPr>
            <w:r>
              <w:rPr>
                <w:rFonts w:ascii="Courier" w:hAnsi="Courier"/>
                <w:b/>
                <w:bCs/>
              </w:rPr>
              <w:t>e-mail</w:t>
            </w:r>
          </w:p>
        </w:tc>
        <w:tc>
          <w:tcPr>
            <w:tcW w:w="2960" w:type="dxa"/>
            <w:gridSpan w:val="2"/>
            <w:shd w:val="pct10" w:color="auto" w:fill="auto"/>
          </w:tcPr>
          <w:p w14:paraId="223AE099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eastAsia"/>
                <w:b/>
                <w:bCs/>
                <w:rtl/>
              </w:rPr>
              <w:t>התחלת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ההתקשרות</w:t>
            </w:r>
          </w:p>
        </w:tc>
        <w:tc>
          <w:tcPr>
            <w:tcW w:w="2960" w:type="dxa"/>
            <w:shd w:val="pct10" w:color="auto" w:fill="auto"/>
          </w:tcPr>
          <w:p w14:paraId="47C702C8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eastAsia"/>
                <w:b/>
                <w:bCs/>
                <w:rtl/>
              </w:rPr>
              <w:t>סיום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ההתקשרות</w:t>
            </w:r>
          </w:p>
        </w:tc>
      </w:tr>
      <w:tr w:rsidR="00F92695" w14:paraId="7DC0F6BC" w14:textId="77777777">
        <w:tc>
          <w:tcPr>
            <w:tcW w:w="2739" w:type="dxa"/>
          </w:tcPr>
          <w:p w14:paraId="1A60F824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</w:p>
        </w:tc>
        <w:tc>
          <w:tcPr>
            <w:tcW w:w="2960" w:type="dxa"/>
            <w:gridSpan w:val="2"/>
          </w:tcPr>
          <w:p w14:paraId="151C2D8F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</w:p>
        </w:tc>
        <w:tc>
          <w:tcPr>
            <w:tcW w:w="2960" w:type="dxa"/>
          </w:tcPr>
          <w:p w14:paraId="750C8E6E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</w:p>
        </w:tc>
      </w:tr>
      <w:tr w:rsidR="004340B8" w14:paraId="48F0060B" w14:textId="77777777" w:rsidTr="0047643D">
        <w:tc>
          <w:tcPr>
            <w:tcW w:w="4162" w:type="dxa"/>
            <w:gridSpan w:val="2"/>
            <w:shd w:val="pct10" w:color="auto" w:fill="auto"/>
          </w:tcPr>
          <w:p w14:paraId="6EC69656" w14:textId="605FF6CD" w:rsidR="004340B8" w:rsidRDefault="004340B8" w:rsidP="004340B8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cs"/>
                <w:b/>
                <w:bCs/>
                <w:rtl/>
              </w:rPr>
              <w:t>שם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הפרויקט</w:t>
            </w:r>
            <w:r>
              <w:rPr>
                <w:rFonts w:ascii="Courier" w:hAnsi="Courier" w:hint="cs"/>
                <w:b/>
                <w:bCs/>
                <w:rtl/>
              </w:rPr>
              <w:t xml:space="preserve"> ומספרו</w:t>
            </w:r>
          </w:p>
        </w:tc>
        <w:tc>
          <w:tcPr>
            <w:tcW w:w="4497" w:type="dxa"/>
            <w:gridSpan w:val="2"/>
            <w:shd w:val="pct10" w:color="auto" w:fill="auto"/>
          </w:tcPr>
          <w:p w14:paraId="53824DD0" w14:textId="0312B642" w:rsidR="004340B8" w:rsidRDefault="004340B8" w:rsidP="004340B8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cs"/>
                <w:b/>
                <w:bCs/>
                <w:rtl/>
              </w:rPr>
              <w:t>תיאור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הפרויקט</w:t>
            </w:r>
          </w:p>
        </w:tc>
      </w:tr>
      <w:tr w:rsidR="00F92695" w:rsidRPr="007F7D5A" w14:paraId="14EAA04C" w14:textId="77777777" w:rsidTr="0047643D">
        <w:tc>
          <w:tcPr>
            <w:tcW w:w="4162" w:type="dxa"/>
            <w:gridSpan w:val="2"/>
            <w:tcBorders>
              <w:bottom w:val="nil"/>
            </w:tcBorders>
          </w:tcPr>
          <w:p w14:paraId="3B24B9E6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4497" w:type="dxa"/>
            <w:gridSpan w:val="2"/>
            <w:tcBorders>
              <w:bottom w:val="nil"/>
            </w:tcBorders>
          </w:tcPr>
          <w:p w14:paraId="0AFC8799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</w:tr>
      <w:tr w:rsidR="00F92695" w:rsidRPr="007F7D5A" w14:paraId="13BE2010" w14:textId="77777777" w:rsidTr="0047643D">
        <w:tc>
          <w:tcPr>
            <w:tcW w:w="4162" w:type="dxa"/>
            <w:gridSpan w:val="2"/>
            <w:tcBorders>
              <w:top w:val="nil"/>
              <w:bottom w:val="nil"/>
            </w:tcBorders>
          </w:tcPr>
          <w:p w14:paraId="0814416E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4497" w:type="dxa"/>
            <w:gridSpan w:val="2"/>
            <w:tcBorders>
              <w:top w:val="nil"/>
              <w:bottom w:val="nil"/>
            </w:tcBorders>
          </w:tcPr>
          <w:p w14:paraId="0C1EC6D2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</w:tr>
      <w:tr w:rsidR="00F92695" w:rsidRPr="007F7D5A" w14:paraId="3E9B2D89" w14:textId="77777777" w:rsidTr="0047643D">
        <w:tc>
          <w:tcPr>
            <w:tcW w:w="4162" w:type="dxa"/>
            <w:gridSpan w:val="2"/>
            <w:tcBorders>
              <w:top w:val="nil"/>
              <w:bottom w:val="nil"/>
            </w:tcBorders>
          </w:tcPr>
          <w:p w14:paraId="7FE0BB02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4497" w:type="dxa"/>
            <w:gridSpan w:val="2"/>
            <w:tcBorders>
              <w:top w:val="nil"/>
              <w:bottom w:val="nil"/>
            </w:tcBorders>
          </w:tcPr>
          <w:p w14:paraId="6B733A94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</w:tr>
      <w:tr w:rsidR="00F92695" w:rsidRPr="007F7D5A" w14:paraId="75889373" w14:textId="77777777" w:rsidTr="0047643D">
        <w:tc>
          <w:tcPr>
            <w:tcW w:w="4162" w:type="dxa"/>
            <w:gridSpan w:val="2"/>
            <w:tcBorders>
              <w:top w:val="nil"/>
            </w:tcBorders>
          </w:tcPr>
          <w:p w14:paraId="622EBEA7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4497" w:type="dxa"/>
            <w:gridSpan w:val="2"/>
            <w:tcBorders>
              <w:top w:val="nil"/>
            </w:tcBorders>
          </w:tcPr>
          <w:p w14:paraId="3654FD5C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</w:tr>
    </w:tbl>
    <w:p w14:paraId="138DAB99" w14:textId="77777777" w:rsidR="00F92695" w:rsidRDefault="00F92695" w:rsidP="005E13C0">
      <w:pPr>
        <w:tabs>
          <w:tab w:val="right" w:pos="3"/>
          <w:tab w:val="left" w:pos="1200"/>
          <w:tab w:val="right" w:pos="7800"/>
        </w:tabs>
        <w:spacing w:line="240" w:lineRule="atLeast"/>
        <w:ind w:right="0"/>
        <w:rPr>
          <w:rFonts w:ascii="Courier" w:hAnsi="Courier"/>
          <w:szCs w:val="22"/>
          <w:rtl/>
        </w:rPr>
      </w:pPr>
    </w:p>
    <w:p w14:paraId="3CFCDA22" w14:textId="77777777" w:rsidR="00F92695" w:rsidRDefault="00F92695" w:rsidP="005E13C0">
      <w:pPr>
        <w:tabs>
          <w:tab w:val="right" w:pos="3"/>
          <w:tab w:val="left" w:pos="1200"/>
          <w:tab w:val="right" w:pos="7800"/>
        </w:tabs>
        <w:spacing w:line="240" w:lineRule="atLeast"/>
        <w:ind w:right="0"/>
        <w:rPr>
          <w:rFonts w:ascii="Courier" w:hAnsi="Courier"/>
          <w:szCs w:val="22"/>
          <w:rtl/>
        </w:rPr>
      </w:pPr>
    </w:p>
    <w:tbl>
      <w:tblPr>
        <w:bidiVisual/>
        <w:tblW w:w="865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739"/>
        <w:gridCol w:w="1423"/>
        <w:gridCol w:w="1537"/>
        <w:gridCol w:w="2960"/>
      </w:tblGrid>
      <w:tr w:rsidR="00F92695" w14:paraId="0FF7E85C" w14:textId="77777777">
        <w:tc>
          <w:tcPr>
            <w:tcW w:w="2739" w:type="dxa"/>
            <w:shd w:val="pct10" w:color="auto" w:fill="auto"/>
          </w:tcPr>
          <w:p w14:paraId="4B49241E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eastAsia"/>
                <w:b/>
                <w:bCs/>
                <w:rtl/>
              </w:rPr>
              <w:t>שם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הגוף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המזמין</w:t>
            </w:r>
          </w:p>
        </w:tc>
        <w:tc>
          <w:tcPr>
            <w:tcW w:w="2960" w:type="dxa"/>
            <w:gridSpan w:val="2"/>
            <w:shd w:val="pct10" w:color="auto" w:fill="auto"/>
          </w:tcPr>
          <w:p w14:paraId="4FFB5D9A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eastAsia"/>
                <w:b/>
                <w:bCs/>
                <w:rtl/>
              </w:rPr>
              <w:t>שם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איש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הקשר</w:t>
            </w:r>
            <w:r>
              <w:rPr>
                <w:rFonts w:ascii="Courier" w:hAnsi="Courier"/>
                <w:b/>
                <w:bCs/>
                <w:rtl/>
              </w:rPr>
              <w:t>/</w:t>
            </w:r>
            <w:r>
              <w:rPr>
                <w:rFonts w:ascii="Courier" w:hAnsi="Courier" w:hint="eastAsia"/>
                <w:b/>
                <w:bCs/>
                <w:rtl/>
              </w:rPr>
              <w:t>ממליץ</w:t>
            </w:r>
          </w:p>
        </w:tc>
        <w:tc>
          <w:tcPr>
            <w:tcW w:w="2960" w:type="dxa"/>
            <w:shd w:val="pct10" w:color="auto" w:fill="auto"/>
          </w:tcPr>
          <w:p w14:paraId="7942BA74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eastAsia"/>
                <w:b/>
                <w:bCs/>
                <w:rtl/>
              </w:rPr>
              <w:t>טלפון</w:t>
            </w:r>
            <w:r>
              <w:rPr>
                <w:rFonts w:ascii="Courier" w:hAnsi="Courier"/>
                <w:b/>
                <w:bCs/>
                <w:rtl/>
              </w:rPr>
              <w:t xml:space="preserve"> + </w:t>
            </w:r>
            <w:r>
              <w:rPr>
                <w:rFonts w:ascii="Courier" w:hAnsi="Courier" w:hint="eastAsia"/>
                <w:b/>
                <w:bCs/>
                <w:rtl/>
              </w:rPr>
              <w:t>נייד</w:t>
            </w:r>
          </w:p>
        </w:tc>
      </w:tr>
      <w:tr w:rsidR="00F92695" w14:paraId="6FE0D0CF" w14:textId="77777777">
        <w:tc>
          <w:tcPr>
            <w:tcW w:w="2739" w:type="dxa"/>
            <w:tcBorders>
              <w:bottom w:val="nil"/>
            </w:tcBorders>
          </w:tcPr>
          <w:p w14:paraId="3499BA69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  <w:p w14:paraId="08910F56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2960" w:type="dxa"/>
            <w:gridSpan w:val="2"/>
            <w:tcBorders>
              <w:bottom w:val="nil"/>
            </w:tcBorders>
          </w:tcPr>
          <w:p w14:paraId="40060AC4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2960" w:type="dxa"/>
            <w:tcBorders>
              <w:bottom w:val="nil"/>
            </w:tcBorders>
          </w:tcPr>
          <w:p w14:paraId="42D7E7B5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</w:tr>
      <w:tr w:rsidR="00F92695" w14:paraId="1896D12A" w14:textId="77777777">
        <w:tc>
          <w:tcPr>
            <w:tcW w:w="2739" w:type="dxa"/>
            <w:shd w:val="pct10" w:color="auto" w:fill="auto"/>
          </w:tcPr>
          <w:p w14:paraId="1EB78F09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</w:rPr>
            </w:pPr>
            <w:r>
              <w:rPr>
                <w:rFonts w:ascii="Courier" w:hAnsi="Courier"/>
                <w:b/>
                <w:bCs/>
              </w:rPr>
              <w:t>e-mail</w:t>
            </w:r>
          </w:p>
        </w:tc>
        <w:tc>
          <w:tcPr>
            <w:tcW w:w="2960" w:type="dxa"/>
            <w:gridSpan w:val="2"/>
            <w:shd w:val="pct10" w:color="auto" w:fill="auto"/>
          </w:tcPr>
          <w:p w14:paraId="02F70D3D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eastAsia"/>
                <w:b/>
                <w:bCs/>
                <w:rtl/>
              </w:rPr>
              <w:t>התחלת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ההתקשרות</w:t>
            </w:r>
          </w:p>
        </w:tc>
        <w:tc>
          <w:tcPr>
            <w:tcW w:w="2960" w:type="dxa"/>
            <w:shd w:val="pct10" w:color="auto" w:fill="auto"/>
          </w:tcPr>
          <w:p w14:paraId="5AC37CC7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eastAsia"/>
                <w:b/>
                <w:bCs/>
                <w:rtl/>
              </w:rPr>
              <w:t>סיום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ההתקשרות</w:t>
            </w:r>
          </w:p>
        </w:tc>
      </w:tr>
      <w:tr w:rsidR="00F92695" w14:paraId="37193BB1" w14:textId="77777777">
        <w:tc>
          <w:tcPr>
            <w:tcW w:w="2739" w:type="dxa"/>
          </w:tcPr>
          <w:p w14:paraId="6CE2EDD4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</w:p>
        </w:tc>
        <w:tc>
          <w:tcPr>
            <w:tcW w:w="2960" w:type="dxa"/>
            <w:gridSpan w:val="2"/>
          </w:tcPr>
          <w:p w14:paraId="58CAD959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</w:p>
        </w:tc>
        <w:tc>
          <w:tcPr>
            <w:tcW w:w="2960" w:type="dxa"/>
          </w:tcPr>
          <w:p w14:paraId="79010492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</w:p>
        </w:tc>
      </w:tr>
      <w:tr w:rsidR="004340B8" w14:paraId="56445473" w14:textId="77777777" w:rsidTr="007F7D5A">
        <w:tc>
          <w:tcPr>
            <w:tcW w:w="4162" w:type="dxa"/>
            <w:gridSpan w:val="2"/>
            <w:shd w:val="pct10" w:color="auto" w:fill="auto"/>
          </w:tcPr>
          <w:p w14:paraId="5E13C972" w14:textId="10796222" w:rsidR="004340B8" w:rsidRDefault="004340B8" w:rsidP="004340B8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cs"/>
                <w:b/>
                <w:bCs/>
                <w:rtl/>
              </w:rPr>
              <w:t>שם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הפרויקט</w:t>
            </w:r>
            <w:r>
              <w:rPr>
                <w:rFonts w:ascii="Courier" w:hAnsi="Courier" w:hint="cs"/>
                <w:b/>
                <w:bCs/>
                <w:rtl/>
              </w:rPr>
              <w:t xml:space="preserve"> ומספרו</w:t>
            </w:r>
          </w:p>
        </w:tc>
        <w:tc>
          <w:tcPr>
            <w:tcW w:w="4497" w:type="dxa"/>
            <w:gridSpan w:val="2"/>
            <w:shd w:val="pct10" w:color="auto" w:fill="auto"/>
          </w:tcPr>
          <w:p w14:paraId="3823F394" w14:textId="40AC5955" w:rsidR="004340B8" w:rsidRDefault="004340B8" w:rsidP="004340B8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cs"/>
                <w:b/>
                <w:bCs/>
                <w:rtl/>
              </w:rPr>
              <w:t>תיאור</w:t>
            </w:r>
            <w:r>
              <w:rPr>
                <w:rFonts w:ascii="Courier" w:hAnsi="Courier"/>
                <w:b/>
                <w:bCs/>
                <w:rtl/>
              </w:rPr>
              <w:t xml:space="preserve"> </w:t>
            </w:r>
            <w:r>
              <w:rPr>
                <w:rFonts w:ascii="Courier" w:hAnsi="Courier" w:hint="eastAsia"/>
                <w:b/>
                <w:bCs/>
                <w:rtl/>
              </w:rPr>
              <w:t>הפרויקט</w:t>
            </w:r>
          </w:p>
        </w:tc>
      </w:tr>
      <w:tr w:rsidR="00F92695" w14:paraId="71ED4C71" w14:textId="77777777" w:rsidTr="007F7D5A">
        <w:tc>
          <w:tcPr>
            <w:tcW w:w="4162" w:type="dxa"/>
            <w:gridSpan w:val="2"/>
            <w:tcBorders>
              <w:bottom w:val="nil"/>
            </w:tcBorders>
          </w:tcPr>
          <w:p w14:paraId="166897E5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4497" w:type="dxa"/>
            <w:gridSpan w:val="2"/>
            <w:tcBorders>
              <w:bottom w:val="nil"/>
            </w:tcBorders>
          </w:tcPr>
          <w:p w14:paraId="4597F70B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</w:tr>
      <w:tr w:rsidR="00F92695" w14:paraId="7339114C" w14:textId="77777777" w:rsidTr="007F7D5A">
        <w:tc>
          <w:tcPr>
            <w:tcW w:w="4162" w:type="dxa"/>
            <w:gridSpan w:val="2"/>
            <w:tcBorders>
              <w:top w:val="nil"/>
              <w:bottom w:val="nil"/>
            </w:tcBorders>
          </w:tcPr>
          <w:p w14:paraId="379A7706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4497" w:type="dxa"/>
            <w:gridSpan w:val="2"/>
            <w:tcBorders>
              <w:top w:val="nil"/>
              <w:bottom w:val="nil"/>
            </w:tcBorders>
          </w:tcPr>
          <w:p w14:paraId="3BD4F147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</w:tr>
      <w:tr w:rsidR="00F92695" w14:paraId="27A9C2C2" w14:textId="77777777" w:rsidTr="007F7D5A">
        <w:tc>
          <w:tcPr>
            <w:tcW w:w="4162" w:type="dxa"/>
            <w:gridSpan w:val="2"/>
            <w:tcBorders>
              <w:top w:val="nil"/>
              <w:bottom w:val="nil"/>
            </w:tcBorders>
          </w:tcPr>
          <w:p w14:paraId="6F598F03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4497" w:type="dxa"/>
            <w:gridSpan w:val="2"/>
            <w:tcBorders>
              <w:top w:val="nil"/>
              <w:bottom w:val="nil"/>
            </w:tcBorders>
          </w:tcPr>
          <w:p w14:paraId="59D05069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</w:tr>
      <w:tr w:rsidR="00F92695" w14:paraId="3756A763" w14:textId="77777777" w:rsidTr="007F7D5A">
        <w:tc>
          <w:tcPr>
            <w:tcW w:w="4162" w:type="dxa"/>
            <w:gridSpan w:val="2"/>
            <w:tcBorders>
              <w:top w:val="nil"/>
            </w:tcBorders>
          </w:tcPr>
          <w:p w14:paraId="36A1548F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  <w:tc>
          <w:tcPr>
            <w:tcW w:w="4497" w:type="dxa"/>
            <w:gridSpan w:val="2"/>
            <w:tcBorders>
              <w:top w:val="nil"/>
            </w:tcBorders>
          </w:tcPr>
          <w:p w14:paraId="6635C1BF" w14:textId="77777777" w:rsidR="00F92695" w:rsidRDefault="00F92695" w:rsidP="005E13C0">
            <w:pPr>
              <w:tabs>
                <w:tab w:val="right" w:pos="3"/>
                <w:tab w:val="left" w:pos="1200"/>
                <w:tab w:val="right" w:pos="7800"/>
              </w:tabs>
              <w:spacing w:line="240" w:lineRule="atLeast"/>
              <w:ind w:right="0"/>
              <w:rPr>
                <w:rFonts w:ascii="Courier" w:hAnsi="Courier"/>
                <w:rtl/>
              </w:rPr>
            </w:pPr>
          </w:p>
        </w:tc>
      </w:tr>
    </w:tbl>
    <w:p w14:paraId="12604321" w14:textId="77777777" w:rsidR="00F92695" w:rsidRDefault="00F92695" w:rsidP="005E13C0">
      <w:pPr>
        <w:tabs>
          <w:tab w:val="right" w:pos="3"/>
          <w:tab w:val="left" w:pos="1200"/>
          <w:tab w:val="right" w:pos="7800"/>
        </w:tabs>
        <w:spacing w:line="240" w:lineRule="atLeast"/>
        <w:ind w:right="0"/>
        <w:rPr>
          <w:rFonts w:ascii="Courier" w:hAnsi="Courier"/>
          <w:b/>
          <w:bCs/>
          <w:i/>
          <w:iCs/>
          <w:szCs w:val="22"/>
          <w:rtl/>
        </w:rPr>
      </w:pPr>
    </w:p>
    <w:p w14:paraId="11FC0B61" w14:textId="77777777" w:rsidR="00F92695" w:rsidRDefault="00F92695" w:rsidP="005E13C0">
      <w:pPr>
        <w:tabs>
          <w:tab w:val="right" w:pos="3"/>
          <w:tab w:val="left" w:pos="1200"/>
          <w:tab w:val="right" w:pos="7800"/>
        </w:tabs>
        <w:spacing w:line="240" w:lineRule="atLeast"/>
        <w:ind w:right="0"/>
        <w:rPr>
          <w:rFonts w:ascii="Courier" w:hAnsi="Courier"/>
          <w:b/>
          <w:bCs/>
          <w:i/>
          <w:iCs/>
          <w:szCs w:val="22"/>
          <w:rtl/>
        </w:rPr>
      </w:pPr>
    </w:p>
    <w:p w14:paraId="0D4D392B" w14:textId="77777777" w:rsidR="00F92695" w:rsidRDefault="00F92695" w:rsidP="00C8016C">
      <w:pPr>
        <w:tabs>
          <w:tab w:val="right" w:pos="3"/>
          <w:tab w:val="left" w:pos="1200"/>
          <w:tab w:val="right" w:pos="7800"/>
        </w:tabs>
        <w:spacing w:line="240" w:lineRule="atLeast"/>
        <w:ind w:right="0"/>
        <w:rPr>
          <w:rFonts w:ascii="Courier" w:hAnsi="Courier"/>
          <w:szCs w:val="22"/>
          <w:rtl/>
        </w:rPr>
      </w:pPr>
      <w:r>
        <w:rPr>
          <w:rFonts w:ascii="Courier" w:hAnsi="Courier" w:hint="eastAsia"/>
          <w:b/>
          <w:bCs/>
          <w:i/>
          <w:iCs/>
          <w:szCs w:val="22"/>
          <w:rtl/>
        </w:rPr>
        <w:t>הערות</w:t>
      </w:r>
      <w:r>
        <w:rPr>
          <w:rFonts w:ascii="Courier" w:hAnsi="Courier"/>
          <w:szCs w:val="22"/>
          <w:rtl/>
        </w:rPr>
        <w:t>:</w:t>
      </w:r>
      <w:r>
        <w:rPr>
          <w:rFonts w:ascii="Courier" w:hAnsi="Courier"/>
          <w:szCs w:val="22"/>
          <w:rtl/>
        </w:rPr>
        <w:tab/>
        <w:t xml:space="preserve">1. </w:t>
      </w:r>
      <w:r>
        <w:rPr>
          <w:rFonts w:ascii="Courier" w:hAnsi="Courier" w:hint="eastAsia"/>
          <w:szCs w:val="22"/>
          <w:rtl/>
        </w:rPr>
        <w:t>פרויקטים</w:t>
      </w:r>
      <w:r>
        <w:rPr>
          <w:rFonts w:ascii="Courier" w:hAnsi="Courier"/>
          <w:szCs w:val="22"/>
          <w:rtl/>
        </w:rPr>
        <w:t xml:space="preserve"> </w:t>
      </w:r>
      <w:r>
        <w:rPr>
          <w:rFonts w:ascii="Courier" w:hAnsi="Courier" w:hint="eastAsia"/>
          <w:szCs w:val="22"/>
          <w:rtl/>
        </w:rPr>
        <w:t>נוספים</w:t>
      </w:r>
      <w:r>
        <w:rPr>
          <w:rFonts w:ascii="Courier" w:hAnsi="Courier"/>
          <w:szCs w:val="22"/>
          <w:rtl/>
        </w:rPr>
        <w:t xml:space="preserve"> </w:t>
      </w:r>
      <w:r>
        <w:rPr>
          <w:rFonts w:ascii="Courier" w:hAnsi="Courier" w:hint="eastAsia"/>
          <w:szCs w:val="22"/>
          <w:rtl/>
        </w:rPr>
        <w:t>יש</w:t>
      </w:r>
      <w:r>
        <w:rPr>
          <w:rFonts w:ascii="Courier" w:hAnsi="Courier"/>
          <w:szCs w:val="22"/>
          <w:rtl/>
        </w:rPr>
        <w:t xml:space="preserve"> </w:t>
      </w:r>
      <w:r>
        <w:rPr>
          <w:rFonts w:ascii="Courier" w:hAnsi="Courier" w:hint="eastAsia"/>
          <w:szCs w:val="22"/>
          <w:rtl/>
        </w:rPr>
        <w:t>לפרט</w:t>
      </w:r>
      <w:r>
        <w:rPr>
          <w:rFonts w:ascii="Courier" w:hAnsi="Courier"/>
          <w:szCs w:val="22"/>
          <w:rtl/>
        </w:rPr>
        <w:t xml:space="preserve"> </w:t>
      </w:r>
      <w:r>
        <w:rPr>
          <w:rFonts w:ascii="Courier" w:hAnsi="Courier" w:hint="eastAsia"/>
          <w:szCs w:val="22"/>
          <w:rtl/>
        </w:rPr>
        <w:t>במתכונת</w:t>
      </w:r>
      <w:r>
        <w:rPr>
          <w:rFonts w:ascii="Courier" w:hAnsi="Courier"/>
          <w:szCs w:val="22"/>
          <w:rtl/>
        </w:rPr>
        <w:t xml:space="preserve"> </w:t>
      </w:r>
      <w:r>
        <w:rPr>
          <w:rFonts w:ascii="Courier" w:hAnsi="Courier" w:hint="eastAsia"/>
          <w:szCs w:val="22"/>
          <w:rtl/>
        </w:rPr>
        <w:t>הנ</w:t>
      </w:r>
      <w:r>
        <w:rPr>
          <w:rFonts w:ascii="Courier" w:hAnsi="Courier"/>
          <w:szCs w:val="22"/>
          <w:rtl/>
        </w:rPr>
        <w:t>"</w:t>
      </w:r>
      <w:r>
        <w:rPr>
          <w:rFonts w:ascii="Courier" w:hAnsi="Courier" w:hint="eastAsia"/>
          <w:szCs w:val="22"/>
          <w:rtl/>
        </w:rPr>
        <w:t>ל</w:t>
      </w:r>
      <w:r>
        <w:rPr>
          <w:rFonts w:ascii="Courier" w:hAnsi="Courier"/>
          <w:szCs w:val="22"/>
          <w:rtl/>
        </w:rPr>
        <w:t xml:space="preserve"> </w:t>
      </w:r>
      <w:r>
        <w:rPr>
          <w:rFonts w:ascii="Courier" w:hAnsi="Courier" w:hint="eastAsia"/>
          <w:szCs w:val="22"/>
          <w:rtl/>
        </w:rPr>
        <w:t>בדפים</w:t>
      </w:r>
      <w:r>
        <w:rPr>
          <w:rFonts w:ascii="Courier" w:hAnsi="Courier"/>
          <w:szCs w:val="22"/>
          <w:rtl/>
        </w:rPr>
        <w:t xml:space="preserve"> </w:t>
      </w:r>
      <w:r>
        <w:rPr>
          <w:rFonts w:ascii="Courier" w:hAnsi="Courier" w:hint="eastAsia"/>
          <w:szCs w:val="22"/>
          <w:rtl/>
        </w:rPr>
        <w:t>נוספים</w:t>
      </w:r>
      <w:r>
        <w:rPr>
          <w:rFonts w:ascii="Courier" w:hAnsi="Courier"/>
          <w:szCs w:val="22"/>
          <w:rtl/>
        </w:rPr>
        <w:t>.</w:t>
      </w:r>
    </w:p>
    <w:p w14:paraId="6696F18C" w14:textId="77777777" w:rsidR="00F92695" w:rsidRDefault="00F92695" w:rsidP="00C8016C">
      <w:pPr>
        <w:tabs>
          <w:tab w:val="right" w:pos="3"/>
          <w:tab w:val="left" w:pos="1200"/>
          <w:tab w:val="left" w:pos="1680"/>
          <w:tab w:val="right" w:pos="7800"/>
        </w:tabs>
        <w:spacing w:line="240" w:lineRule="atLeast"/>
        <w:ind w:right="0"/>
        <w:rPr>
          <w:rFonts w:ascii="Courier" w:hAnsi="Courier"/>
          <w:szCs w:val="22"/>
          <w:rtl/>
        </w:rPr>
      </w:pPr>
      <w:r>
        <w:rPr>
          <w:rFonts w:ascii="Courier" w:hAnsi="Courier"/>
          <w:szCs w:val="22"/>
          <w:rtl/>
        </w:rPr>
        <w:tab/>
      </w:r>
      <w:r>
        <w:rPr>
          <w:rFonts w:ascii="Courier" w:hAnsi="Courier"/>
          <w:szCs w:val="22"/>
          <w:rtl/>
        </w:rPr>
        <w:tab/>
        <w:t xml:space="preserve">2. </w:t>
      </w:r>
      <w:r>
        <w:rPr>
          <w:rFonts w:ascii="Courier" w:hAnsi="Courier" w:hint="eastAsia"/>
          <w:szCs w:val="22"/>
          <w:rtl/>
        </w:rPr>
        <w:t>יש</w:t>
      </w:r>
      <w:r>
        <w:rPr>
          <w:rFonts w:ascii="Courier" w:hAnsi="Courier"/>
          <w:szCs w:val="22"/>
          <w:rtl/>
        </w:rPr>
        <w:t xml:space="preserve">  </w:t>
      </w:r>
      <w:r>
        <w:rPr>
          <w:rFonts w:ascii="Courier" w:hAnsi="Courier" w:hint="eastAsia"/>
          <w:szCs w:val="22"/>
          <w:rtl/>
        </w:rPr>
        <w:t>לצרף</w:t>
      </w:r>
      <w:r>
        <w:rPr>
          <w:rFonts w:ascii="Courier" w:hAnsi="Courier"/>
          <w:szCs w:val="22"/>
          <w:rtl/>
        </w:rPr>
        <w:t xml:space="preserve"> </w:t>
      </w:r>
      <w:r>
        <w:rPr>
          <w:rFonts w:ascii="Courier" w:hAnsi="Courier" w:hint="eastAsia"/>
          <w:szCs w:val="22"/>
          <w:rtl/>
        </w:rPr>
        <w:t>מכתבי</w:t>
      </w:r>
      <w:r>
        <w:rPr>
          <w:rFonts w:ascii="Courier" w:hAnsi="Courier"/>
          <w:szCs w:val="22"/>
          <w:rtl/>
        </w:rPr>
        <w:t xml:space="preserve"> </w:t>
      </w:r>
      <w:r>
        <w:rPr>
          <w:rFonts w:ascii="Courier" w:hAnsi="Courier" w:hint="eastAsia"/>
          <w:szCs w:val="22"/>
          <w:rtl/>
        </w:rPr>
        <w:t>המלצה</w:t>
      </w:r>
      <w:r>
        <w:rPr>
          <w:rFonts w:ascii="Courier" w:hAnsi="Courier"/>
          <w:szCs w:val="22"/>
          <w:rtl/>
        </w:rPr>
        <w:t xml:space="preserve">. </w:t>
      </w:r>
    </w:p>
    <w:p w14:paraId="47BD7A46" w14:textId="77777777" w:rsidR="00F92695" w:rsidRDefault="00F92695" w:rsidP="00C8016C">
      <w:pPr>
        <w:tabs>
          <w:tab w:val="right" w:pos="3"/>
          <w:tab w:val="left" w:pos="1200"/>
          <w:tab w:val="left" w:pos="1680"/>
          <w:tab w:val="right" w:pos="7800"/>
        </w:tabs>
        <w:spacing w:line="240" w:lineRule="atLeast"/>
        <w:ind w:right="0"/>
        <w:rPr>
          <w:rFonts w:ascii="Courier" w:hAnsi="Courier"/>
          <w:bCs/>
          <w:szCs w:val="22"/>
          <w:rtl/>
        </w:rPr>
      </w:pPr>
    </w:p>
    <w:p w14:paraId="4B08B748" w14:textId="77777777" w:rsidR="00F92695" w:rsidRDefault="00F92695" w:rsidP="005E13C0">
      <w:pPr>
        <w:ind w:right="0"/>
        <w:rPr>
          <w:rFonts w:ascii="Arial" w:hAnsi="Arial"/>
          <w:b/>
          <w:bCs/>
          <w:rtl/>
        </w:rPr>
      </w:pPr>
      <w:r>
        <w:rPr>
          <w:rFonts w:ascii="Arial" w:hAnsi="Arial"/>
          <w:b/>
          <w:bCs/>
          <w:rtl/>
        </w:rPr>
        <w:t>הצהרת נכונות המידע לעיל:</w:t>
      </w:r>
    </w:p>
    <w:p w14:paraId="286C158E" w14:textId="77777777" w:rsidR="00F92695" w:rsidRDefault="00F92695" w:rsidP="005E13C0">
      <w:pPr>
        <w:ind w:right="0"/>
        <w:rPr>
          <w:rFonts w:ascii="Arial" w:hAnsi="Arial"/>
          <w:b/>
          <w:bCs/>
          <w:rtl/>
        </w:rPr>
      </w:pPr>
    </w:p>
    <w:p w14:paraId="5583BE9A" w14:textId="77777777" w:rsidR="00F92695" w:rsidRDefault="00F92695" w:rsidP="005E13C0">
      <w:pPr>
        <w:ind w:right="0"/>
        <w:rPr>
          <w:rFonts w:ascii="Arial" w:hAnsi="Arial"/>
          <w:b/>
          <w:bCs/>
          <w:rtl/>
        </w:rPr>
      </w:pPr>
      <w:r>
        <w:rPr>
          <w:rFonts w:ascii="Arial" w:hAnsi="Arial"/>
          <w:b/>
          <w:bCs/>
          <w:rtl/>
        </w:rPr>
        <w:t>___________                         _________                      ________</w:t>
      </w:r>
    </w:p>
    <w:p w14:paraId="3A3407DE" w14:textId="77777777" w:rsidR="00F92695" w:rsidRDefault="00F92695" w:rsidP="005E13C0">
      <w:pPr>
        <w:ind w:right="0"/>
        <w:rPr>
          <w:rFonts w:ascii="Arial" w:hAnsi="Arial"/>
          <w:b/>
          <w:bCs/>
          <w:rtl/>
        </w:rPr>
      </w:pPr>
      <w:r>
        <w:rPr>
          <w:rFonts w:ascii="Arial" w:hAnsi="Arial"/>
          <w:b/>
          <w:bCs/>
          <w:rtl/>
        </w:rPr>
        <w:t xml:space="preserve">     שם מלא                                 חותמת                                חתימה</w:t>
      </w:r>
    </w:p>
    <w:p w14:paraId="791E9507" w14:textId="77777777" w:rsidR="00F92695" w:rsidRDefault="00F92695" w:rsidP="005E13C0">
      <w:pPr>
        <w:pStyle w:val="Heading5"/>
        <w:keepLines/>
        <w:ind w:right="0"/>
        <w:jc w:val="both"/>
        <w:rPr>
          <w:rFonts w:cs="David"/>
          <w:sz w:val="28"/>
          <w:szCs w:val="28"/>
          <w:u w:val="single"/>
          <w:rtl/>
        </w:rPr>
      </w:pPr>
    </w:p>
    <w:p w14:paraId="25483564" w14:textId="77777777" w:rsidR="00F92695" w:rsidRDefault="00F92695" w:rsidP="005E13C0">
      <w:pPr>
        <w:pStyle w:val="Heading5"/>
        <w:keepLines/>
        <w:ind w:right="0"/>
        <w:jc w:val="both"/>
        <w:rPr>
          <w:rFonts w:cs="David"/>
          <w:sz w:val="28"/>
          <w:szCs w:val="28"/>
          <w:u w:val="single"/>
          <w:rtl/>
        </w:rPr>
      </w:pPr>
    </w:p>
    <w:p w14:paraId="5E34FCF1" w14:textId="77777777" w:rsidR="00F92695" w:rsidRPr="006F050F" w:rsidRDefault="00F92695" w:rsidP="006F050F">
      <w:pPr>
        <w:rPr>
          <w:rtl/>
        </w:rPr>
      </w:pPr>
    </w:p>
    <w:sectPr w:rsidR="00F92695" w:rsidRPr="006F050F" w:rsidSect="0092047B">
      <w:headerReference w:type="default" r:id="rId8"/>
      <w:footerReference w:type="default" r:id="rId9"/>
      <w:pgSz w:w="11906" w:h="16838" w:code="9"/>
      <w:pgMar w:top="624" w:right="1455" w:bottom="737" w:left="851" w:header="567" w:footer="125" w:gutter="0"/>
      <w:pgNumType w:start="2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B4F643" w14:textId="77777777" w:rsidR="003B2763" w:rsidRDefault="003B2763">
      <w:pPr>
        <w:spacing w:line="240" w:lineRule="auto"/>
      </w:pPr>
      <w:r>
        <w:separator/>
      </w:r>
    </w:p>
    <w:p w14:paraId="7F586AF0" w14:textId="77777777" w:rsidR="003B2763" w:rsidRDefault="003B2763"/>
  </w:endnote>
  <w:endnote w:type="continuationSeparator" w:id="0">
    <w:p w14:paraId="16F25D76" w14:textId="77777777" w:rsidR="003B2763" w:rsidRDefault="003B2763">
      <w:pPr>
        <w:spacing w:line="240" w:lineRule="auto"/>
      </w:pPr>
      <w:r>
        <w:continuationSeparator/>
      </w:r>
    </w:p>
    <w:p w14:paraId="6AF82EA3" w14:textId="77777777" w:rsidR="003B2763" w:rsidRDefault="003B276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,Bold">
    <w:altName w:val="Times New Roman"/>
    <w:panose1 w:val="00000000000000000000"/>
    <w:charset w:val="B1"/>
    <w:family w:val="auto"/>
    <w:notTrueType/>
    <w:pitch w:val="default"/>
    <w:sig w:usb0="00001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ECD5C3" w14:textId="27BBB0CC" w:rsidR="003B2763" w:rsidRDefault="003B2763">
    <w:pPr>
      <w:pStyle w:val="Footer"/>
      <w:jc w:val="center"/>
      <w:rPr>
        <w:rtl/>
        <w:cs/>
      </w:rPr>
    </w:pPr>
    <w:r>
      <w:fldChar w:fldCharType="begin"/>
    </w:r>
    <w:r>
      <w:rPr>
        <w:rtl/>
        <w:cs/>
      </w:rPr>
      <w:instrText>PAGE   \* MERGEFORMAT</w:instrText>
    </w:r>
    <w:r>
      <w:fldChar w:fldCharType="separate"/>
    </w:r>
    <w:r w:rsidR="00332088" w:rsidRPr="00332088">
      <w:rPr>
        <w:noProof/>
        <w:rtl/>
        <w:lang w:val="he-IL"/>
      </w:rPr>
      <w:t>2</w:t>
    </w:r>
    <w:r>
      <w:fldChar w:fldCharType="end"/>
    </w:r>
  </w:p>
  <w:p w14:paraId="1AD17960" w14:textId="77777777" w:rsidR="003B2763" w:rsidRDefault="003B2763" w:rsidP="007A6872">
    <w:pPr>
      <w:ind w:left="426" w:right="16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DF3073" w14:textId="77777777" w:rsidR="003B2763" w:rsidRDefault="003B2763">
      <w:pPr>
        <w:spacing w:line="240" w:lineRule="auto"/>
      </w:pPr>
      <w:r>
        <w:separator/>
      </w:r>
    </w:p>
    <w:p w14:paraId="595280D2" w14:textId="77777777" w:rsidR="003B2763" w:rsidRDefault="003B2763"/>
  </w:footnote>
  <w:footnote w:type="continuationSeparator" w:id="0">
    <w:p w14:paraId="198CA2EE" w14:textId="77777777" w:rsidR="003B2763" w:rsidRDefault="003B2763">
      <w:pPr>
        <w:spacing w:line="240" w:lineRule="auto"/>
      </w:pPr>
      <w:r>
        <w:continuationSeparator/>
      </w:r>
    </w:p>
    <w:p w14:paraId="43533AB6" w14:textId="77777777" w:rsidR="003B2763" w:rsidRDefault="003B2763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70C04F" w14:textId="77777777" w:rsidR="003B2763" w:rsidRDefault="003B2763" w:rsidP="00B96219">
    <w:pPr>
      <w:pStyle w:val="Header"/>
      <w:tabs>
        <w:tab w:val="clear" w:pos="4153"/>
        <w:tab w:val="clear" w:pos="8306"/>
        <w:tab w:val="center" w:pos="5102"/>
        <w:tab w:val="right" w:pos="10206"/>
      </w:tabs>
      <w:ind w:left="-1"/>
      <w:jc w:val="left"/>
      <w:rPr>
        <w:color w:val="auto"/>
        <w:rtl/>
      </w:rPr>
    </w:pPr>
    <w:r>
      <w:rPr>
        <w:color w:val="auto"/>
        <w:rtl/>
      </w:rPr>
      <w:t xml:space="preserve">מכרז חברות מתכננות/מנהלי תכנון </w:t>
    </w:r>
  </w:p>
  <w:p w14:paraId="398E5CFC" w14:textId="77777777" w:rsidR="003B2763" w:rsidRDefault="003B2763" w:rsidP="00B96219">
    <w:pPr>
      <w:pStyle w:val="Header"/>
      <w:tabs>
        <w:tab w:val="clear" w:pos="4153"/>
        <w:tab w:val="clear" w:pos="8306"/>
        <w:tab w:val="center" w:pos="5102"/>
        <w:tab w:val="right" w:pos="10206"/>
      </w:tabs>
      <w:ind w:left="-1"/>
      <w:jc w:val="left"/>
    </w:pPr>
    <w:r>
      <w:rPr>
        <w:color w:val="auto"/>
        <w:rtl/>
      </w:rPr>
      <w:t>עבור הרשות לפיתוח והתיישבות הבדואים בנגב                                                                       מכרז מס' 1/2021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01FB9"/>
    <w:multiLevelType w:val="multilevel"/>
    <w:tmpl w:val="5B065904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 w15:restartNumberingAfterBreak="0">
    <w:nsid w:val="014D11CA"/>
    <w:multiLevelType w:val="multilevel"/>
    <w:tmpl w:val="913AC04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2" w15:restartNumberingAfterBreak="0">
    <w:nsid w:val="01833C26"/>
    <w:multiLevelType w:val="multilevel"/>
    <w:tmpl w:val="0F1E448C"/>
    <w:lvl w:ilvl="0">
      <w:start w:val="13"/>
      <w:numFmt w:val="decimal"/>
      <w:lvlText w:val="%1"/>
      <w:lvlJc w:val="left"/>
      <w:pPr>
        <w:ind w:left="360" w:hanging="360"/>
      </w:pPr>
      <w:rPr>
        <w:rFonts w:cs="Times New Roman" w:hint="default"/>
        <w:b/>
        <w:bCs/>
        <w:sz w:val="26"/>
        <w:szCs w:val="26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  <w:b w:val="0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b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b w:val="0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b w:val="0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  <w:b w:val="0"/>
        <w:sz w:val="24"/>
      </w:rPr>
    </w:lvl>
  </w:abstractNum>
  <w:abstractNum w:abstractNumId="3" w15:restartNumberingAfterBreak="0">
    <w:nsid w:val="01D33606"/>
    <w:multiLevelType w:val="multilevel"/>
    <w:tmpl w:val="31D41566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David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3061959"/>
    <w:multiLevelType w:val="multilevel"/>
    <w:tmpl w:val="B6F4439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5" w15:restartNumberingAfterBreak="0">
    <w:nsid w:val="03673D82"/>
    <w:multiLevelType w:val="hybridMultilevel"/>
    <w:tmpl w:val="C2C0DA92"/>
    <w:lvl w:ilvl="0" w:tplc="C4B6140E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6" w15:restartNumberingAfterBreak="0">
    <w:nsid w:val="03D952BF"/>
    <w:multiLevelType w:val="multilevel"/>
    <w:tmpl w:val="D5E66C3E"/>
    <w:lvl w:ilvl="0">
      <w:start w:val="13"/>
      <w:numFmt w:val="decimal"/>
      <w:lvlText w:val="%1"/>
      <w:lvlJc w:val="left"/>
      <w:pPr>
        <w:ind w:left="360" w:hanging="360"/>
      </w:pPr>
      <w:rPr>
        <w:rFonts w:cs="Times New Roman" w:hint="default"/>
        <w:b/>
        <w:bCs/>
        <w:sz w:val="26"/>
        <w:szCs w:val="26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  <w:b w:val="0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b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b w:val="0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b w:val="0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  <w:b w:val="0"/>
        <w:sz w:val="24"/>
      </w:rPr>
    </w:lvl>
  </w:abstractNum>
  <w:abstractNum w:abstractNumId="7" w15:restartNumberingAfterBreak="0">
    <w:nsid w:val="03DD5687"/>
    <w:multiLevelType w:val="multilevel"/>
    <w:tmpl w:val="3296F14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8" w15:restartNumberingAfterBreak="0">
    <w:nsid w:val="04462A8D"/>
    <w:multiLevelType w:val="multilevel"/>
    <w:tmpl w:val="F96C54C8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9" w15:restartNumberingAfterBreak="0">
    <w:nsid w:val="05136B73"/>
    <w:multiLevelType w:val="multilevel"/>
    <w:tmpl w:val="C06686A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0" w15:restartNumberingAfterBreak="0">
    <w:nsid w:val="05361904"/>
    <w:multiLevelType w:val="multilevel"/>
    <w:tmpl w:val="39CC9B2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1" w15:restartNumberingAfterBreak="0">
    <w:nsid w:val="06592F4C"/>
    <w:multiLevelType w:val="multilevel"/>
    <w:tmpl w:val="4BBA8DE0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2" w15:restartNumberingAfterBreak="0">
    <w:nsid w:val="069D67DB"/>
    <w:multiLevelType w:val="hybridMultilevel"/>
    <w:tmpl w:val="70DAD42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13C5668">
      <w:start w:val="3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7AF74AD"/>
    <w:multiLevelType w:val="multilevel"/>
    <w:tmpl w:val="603C3C3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4" w15:restartNumberingAfterBreak="0">
    <w:nsid w:val="08030CB4"/>
    <w:multiLevelType w:val="multilevel"/>
    <w:tmpl w:val="74F2D06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5" w15:restartNumberingAfterBreak="0">
    <w:nsid w:val="090E1F4C"/>
    <w:multiLevelType w:val="multilevel"/>
    <w:tmpl w:val="B094CE56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" w15:restartNumberingAfterBreak="0">
    <w:nsid w:val="0A1C1164"/>
    <w:multiLevelType w:val="hybridMultilevel"/>
    <w:tmpl w:val="BAB418E6"/>
    <w:lvl w:ilvl="0" w:tplc="696CCDA8">
      <w:start w:val="1"/>
      <w:numFmt w:val="decimal"/>
      <w:lvlText w:val="%1."/>
      <w:lvlJc w:val="left"/>
      <w:pPr>
        <w:ind w:left="816" w:hanging="390"/>
      </w:pPr>
      <w:rPr>
        <w:rFonts w:asciiTheme="minorHAnsi" w:eastAsiaTheme="minorHAnsi" w:hAnsiTheme="minorHAnsi" w:cs="David"/>
        <w:b/>
      </w:rPr>
    </w:lvl>
    <w:lvl w:ilvl="1" w:tplc="8EFC0034">
      <w:start w:val="1"/>
      <w:numFmt w:val="hebrew1"/>
      <w:lvlText w:val="%2."/>
      <w:lvlJc w:val="left"/>
      <w:pPr>
        <w:ind w:left="644" w:hanging="360"/>
      </w:pPr>
      <w:rPr>
        <w:rFonts w:hint="default"/>
        <w:b w:val="0"/>
        <w:bCs w:val="0"/>
        <w:lang w:val="en-US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C915AEF"/>
    <w:multiLevelType w:val="multilevel"/>
    <w:tmpl w:val="852A3A82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8" w15:restartNumberingAfterBreak="0">
    <w:nsid w:val="0D3844F7"/>
    <w:multiLevelType w:val="multilevel"/>
    <w:tmpl w:val="7366734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cs="David" w:hint="default"/>
        <w:bCs w:val="0"/>
        <w:iCs w:val="0"/>
        <w:szCs w:val="24"/>
      </w:rPr>
    </w:lvl>
    <w:lvl w:ilvl="2">
      <w:start w:val="1"/>
      <w:numFmt w:val="decimal"/>
      <w:lvlText w:val="%1.%2.%3."/>
      <w:lvlJc w:val="left"/>
      <w:pPr>
        <w:ind w:left="851" w:hanging="851"/>
      </w:pPr>
      <w:rPr>
        <w:rFonts w:cs="David" w:hint="default"/>
        <w:bCs w:val="0"/>
        <w:iCs w:val="0"/>
        <w:szCs w:val="24"/>
      </w:rPr>
    </w:lvl>
    <w:lvl w:ilvl="3">
      <w:start w:val="1"/>
      <w:numFmt w:val="hebrew1"/>
      <w:lvlText w:val="%4."/>
      <w:lvlJc w:val="left"/>
      <w:pPr>
        <w:ind w:left="397" w:firstLine="454"/>
      </w:pPr>
      <w:rPr>
        <w:rFonts w:cs="David" w:hint="default"/>
        <w:bCs w:val="0"/>
        <w:iCs w:val="0"/>
        <w:szCs w:val="24"/>
      </w:rPr>
    </w:lvl>
    <w:lvl w:ilvl="4">
      <w:start w:val="1"/>
      <w:numFmt w:val="decimal"/>
      <w:lvlText w:val="%5)"/>
      <w:lvlJc w:val="left"/>
      <w:pPr>
        <w:ind w:left="397" w:firstLine="850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9" w15:restartNumberingAfterBreak="0">
    <w:nsid w:val="0E97676B"/>
    <w:multiLevelType w:val="multilevel"/>
    <w:tmpl w:val="B30AF422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0" w15:restartNumberingAfterBreak="0">
    <w:nsid w:val="10524515"/>
    <w:multiLevelType w:val="hybridMultilevel"/>
    <w:tmpl w:val="4CEA3896"/>
    <w:lvl w:ilvl="0" w:tplc="36E2DFDA">
      <w:start w:val="1"/>
      <w:numFmt w:val="decimal"/>
      <w:lvlText w:val="%1."/>
      <w:lvlJc w:val="left"/>
      <w:pPr>
        <w:tabs>
          <w:tab w:val="num" w:pos="814"/>
        </w:tabs>
        <w:ind w:left="814" w:hanging="360"/>
      </w:pPr>
      <w:rPr>
        <w:rFonts w:cs="Times New Roman" w:hint="cs"/>
      </w:rPr>
    </w:lvl>
    <w:lvl w:ilvl="1" w:tplc="5ABAF466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6F685E1E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2A416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544E56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E94F6E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D228F77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AB88ED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54413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113125B5"/>
    <w:multiLevelType w:val="multilevel"/>
    <w:tmpl w:val="AB78C0A6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0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cs="Times New Roman" w:hint="default"/>
      </w:rPr>
    </w:lvl>
  </w:abstractNum>
  <w:abstractNum w:abstractNumId="22" w15:restartNumberingAfterBreak="0">
    <w:nsid w:val="11FA5B35"/>
    <w:multiLevelType w:val="hybridMultilevel"/>
    <w:tmpl w:val="460CAEFA"/>
    <w:lvl w:ilvl="0" w:tplc="67CA06E8">
      <w:start w:val="1"/>
      <w:numFmt w:val="hebrew1"/>
      <w:lvlText w:val="%1)"/>
      <w:lvlJc w:val="left"/>
      <w:pPr>
        <w:ind w:left="2520" w:hanging="360"/>
      </w:pPr>
      <w:rPr>
        <w:rFonts w:cs="David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23" w15:restartNumberingAfterBreak="0">
    <w:nsid w:val="120B5A6F"/>
    <w:multiLevelType w:val="hybridMultilevel"/>
    <w:tmpl w:val="37B4675E"/>
    <w:lvl w:ilvl="0" w:tplc="173E1500">
      <w:start w:val="1"/>
      <w:numFmt w:val="decimal"/>
      <w:lvlText w:val="%1)"/>
      <w:lvlJc w:val="left"/>
      <w:pPr>
        <w:ind w:left="216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24" w15:restartNumberingAfterBreak="0">
    <w:nsid w:val="126F580D"/>
    <w:multiLevelType w:val="multilevel"/>
    <w:tmpl w:val="7A84A3DC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04"/>
        </w:tabs>
        <w:ind w:left="1304" w:hanging="397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25" w15:restartNumberingAfterBreak="0">
    <w:nsid w:val="13376B5B"/>
    <w:multiLevelType w:val="hybridMultilevel"/>
    <w:tmpl w:val="6CD82062"/>
    <w:lvl w:ilvl="0" w:tplc="AFD6293C">
      <w:start w:val="1"/>
      <w:numFmt w:val="hebrew1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4024616"/>
    <w:multiLevelType w:val="multilevel"/>
    <w:tmpl w:val="7E5862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27" w15:restartNumberingAfterBreak="0">
    <w:nsid w:val="14AC4773"/>
    <w:multiLevelType w:val="hybridMultilevel"/>
    <w:tmpl w:val="9FA61114"/>
    <w:lvl w:ilvl="0" w:tplc="8AF42C6C">
      <w:start w:val="1"/>
      <w:numFmt w:val="decimal"/>
      <w:lvlText w:val="%1)"/>
      <w:lvlJc w:val="left"/>
      <w:pPr>
        <w:ind w:left="2880" w:hanging="360"/>
      </w:pPr>
      <w:rPr>
        <w:rFonts w:cs="David"/>
      </w:rPr>
    </w:lvl>
    <w:lvl w:ilvl="1" w:tplc="04090019">
      <w:start w:val="1"/>
      <w:numFmt w:val="lowerLetter"/>
      <w:lvlText w:val="%2."/>
      <w:lvlJc w:val="left"/>
      <w:pPr>
        <w:ind w:left="36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43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50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72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  <w:rPr>
        <w:rFonts w:cs="Times New Roman"/>
      </w:rPr>
    </w:lvl>
  </w:abstractNum>
  <w:abstractNum w:abstractNumId="28" w15:restartNumberingAfterBreak="0">
    <w:nsid w:val="15340FB3"/>
    <w:multiLevelType w:val="multilevel"/>
    <w:tmpl w:val="199CDD38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157D1D6D"/>
    <w:multiLevelType w:val="multilevel"/>
    <w:tmpl w:val="8EAE275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0" w15:restartNumberingAfterBreak="0">
    <w:nsid w:val="15FF02B2"/>
    <w:multiLevelType w:val="multilevel"/>
    <w:tmpl w:val="3AD2FF1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1" w15:restartNumberingAfterBreak="0">
    <w:nsid w:val="182E5679"/>
    <w:multiLevelType w:val="hybridMultilevel"/>
    <w:tmpl w:val="658644FC"/>
    <w:lvl w:ilvl="0" w:tplc="F6525A72">
      <w:start w:val="2"/>
      <w:numFmt w:val="hebrew1"/>
      <w:lvlText w:val="%1."/>
      <w:lvlJc w:val="left"/>
      <w:pPr>
        <w:ind w:left="720" w:hanging="360"/>
      </w:pPr>
      <w:rPr>
        <w:rFonts w:hint="default"/>
        <w:b/>
        <w:bCs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8621A1E"/>
    <w:multiLevelType w:val="hybridMultilevel"/>
    <w:tmpl w:val="F342B1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9D95961"/>
    <w:multiLevelType w:val="multilevel"/>
    <w:tmpl w:val="E878F3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19F576A0"/>
    <w:multiLevelType w:val="hybridMultilevel"/>
    <w:tmpl w:val="B1824F02"/>
    <w:lvl w:ilvl="0" w:tplc="59C09038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35" w15:restartNumberingAfterBreak="0">
    <w:nsid w:val="1A084DDF"/>
    <w:multiLevelType w:val="hybridMultilevel"/>
    <w:tmpl w:val="F0F2134C"/>
    <w:lvl w:ilvl="0" w:tplc="CBC863A6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36" w15:restartNumberingAfterBreak="0">
    <w:nsid w:val="1A6666EA"/>
    <w:multiLevelType w:val="multilevel"/>
    <w:tmpl w:val="F8B00B6C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37" w15:restartNumberingAfterBreak="0">
    <w:nsid w:val="1AB6607F"/>
    <w:multiLevelType w:val="multilevel"/>
    <w:tmpl w:val="AB1E4F72"/>
    <w:lvl w:ilvl="0">
      <w:start w:val="1"/>
      <w:numFmt w:val="decimal"/>
      <w:lvlText w:val="%1."/>
      <w:lvlJc w:val="left"/>
      <w:pPr>
        <w:ind w:left="360" w:hanging="360"/>
      </w:pPr>
      <w:rPr>
        <w:rFonts w:cs="David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8" w15:restartNumberingAfterBreak="0">
    <w:nsid w:val="1ADB7E66"/>
    <w:multiLevelType w:val="multilevel"/>
    <w:tmpl w:val="B33CA46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39" w15:restartNumberingAfterBreak="0">
    <w:nsid w:val="1BCA4D33"/>
    <w:multiLevelType w:val="hybridMultilevel"/>
    <w:tmpl w:val="CCE873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1BF1228B"/>
    <w:multiLevelType w:val="multilevel"/>
    <w:tmpl w:val="6C348A06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ascii="David" w:hAnsi="David" w:cs="David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41" w15:restartNumberingAfterBreak="0">
    <w:nsid w:val="1C521EC3"/>
    <w:multiLevelType w:val="multilevel"/>
    <w:tmpl w:val="CD70D16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42" w15:restartNumberingAfterBreak="0">
    <w:nsid w:val="1C6D485E"/>
    <w:multiLevelType w:val="multilevel"/>
    <w:tmpl w:val="FB383CF4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43" w15:restartNumberingAfterBreak="0">
    <w:nsid w:val="1D0E65AC"/>
    <w:multiLevelType w:val="multilevel"/>
    <w:tmpl w:val="D1BC9E0A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44" w15:restartNumberingAfterBreak="0">
    <w:nsid w:val="1D1F6F01"/>
    <w:multiLevelType w:val="multilevel"/>
    <w:tmpl w:val="6250FC04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David"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Times New Roman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45" w15:restartNumberingAfterBreak="0">
    <w:nsid w:val="1D3242C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1D6E2CB7"/>
    <w:multiLevelType w:val="hybridMultilevel"/>
    <w:tmpl w:val="00D659C0"/>
    <w:lvl w:ilvl="0" w:tplc="B0C61324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David" w:hAnsi="David" w:cs="David" w:hint="default"/>
        <w:sz w:val="24"/>
        <w:szCs w:val="24"/>
      </w:rPr>
    </w:lvl>
    <w:lvl w:ilvl="1" w:tplc="FDDED9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08CF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040B4D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8C69DF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6718632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D67E423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A56A36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F92249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1DE478FF"/>
    <w:multiLevelType w:val="hybridMultilevel"/>
    <w:tmpl w:val="5A7CCB28"/>
    <w:lvl w:ilvl="0" w:tplc="9FFC1C38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1E711EB1"/>
    <w:multiLevelType w:val="multilevel"/>
    <w:tmpl w:val="01F8FE3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eastAsia="Times New Roman" w:hAnsi="Arial" w:cs="David" w:hint="default"/>
      </w:rPr>
    </w:lvl>
    <w:lvl w:ilvl="1">
      <w:start w:val="1"/>
      <w:numFmt w:val="decimal"/>
      <w:isLgl/>
      <w:lvlText w:val="5.%2."/>
      <w:lvlJc w:val="left"/>
      <w:pPr>
        <w:tabs>
          <w:tab w:val="num" w:pos="0"/>
        </w:tabs>
        <w:ind w:left="1080" w:hanging="720"/>
      </w:pPr>
      <w:rPr>
        <w:rFonts w:cs="Times New Roman"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tabs>
          <w:tab w:val="num" w:pos="0"/>
        </w:tabs>
        <w:ind w:left="1080" w:hanging="57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0"/>
        </w:tabs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0"/>
        </w:tabs>
        <w:ind w:left="2520" w:hanging="2160"/>
      </w:pPr>
      <w:rPr>
        <w:rFonts w:cs="Times New Roman" w:hint="default"/>
      </w:rPr>
    </w:lvl>
  </w:abstractNum>
  <w:abstractNum w:abstractNumId="49" w15:restartNumberingAfterBreak="0">
    <w:nsid w:val="1F9267F9"/>
    <w:multiLevelType w:val="multilevel"/>
    <w:tmpl w:val="09369EAA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Times New Roman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0" w15:restartNumberingAfterBreak="0">
    <w:nsid w:val="2078598E"/>
    <w:multiLevelType w:val="multilevel"/>
    <w:tmpl w:val="E620E98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51" w15:restartNumberingAfterBreak="0">
    <w:nsid w:val="20C14A9C"/>
    <w:multiLevelType w:val="multilevel"/>
    <w:tmpl w:val="99803A36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52" w15:restartNumberingAfterBreak="0">
    <w:nsid w:val="211010C6"/>
    <w:multiLevelType w:val="multilevel"/>
    <w:tmpl w:val="2EF0F498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53" w15:restartNumberingAfterBreak="0">
    <w:nsid w:val="211256CD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54" w15:restartNumberingAfterBreak="0">
    <w:nsid w:val="21A62715"/>
    <w:multiLevelType w:val="hybridMultilevel"/>
    <w:tmpl w:val="12A0CC40"/>
    <w:lvl w:ilvl="0" w:tplc="04090013">
      <w:start w:val="1"/>
      <w:numFmt w:val="hebrew1"/>
      <w:lvlText w:val="%1."/>
      <w:lvlJc w:val="center"/>
      <w:pPr>
        <w:ind w:left="180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55" w15:restartNumberingAfterBreak="0">
    <w:nsid w:val="239672F6"/>
    <w:multiLevelType w:val="hybridMultilevel"/>
    <w:tmpl w:val="CF3EF480"/>
    <w:lvl w:ilvl="0" w:tplc="61BCE7B4">
      <w:start w:val="1"/>
      <w:numFmt w:val="decimal"/>
      <w:lvlText w:val="%1)"/>
      <w:lvlJc w:val="left"/>
      <w:pPr>
        <w:ind w:left="216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56" w15:restartNumberingAfterBreak="0">
    <w:nsid w:val="240643E6"/>
    <w:multiLevelType w:val="multilevel"/>
    <w:tmpl w:val="A46408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Cs w:val="0"/>
        <w:iCs w:val="0"/>
        <w:szCs w:val="24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57" w15:restartNumberingAfterBreak="0">
    <w:nsid w:val="2478385D"/>
    <w:multiLevelType w:val="hybridMultilevel"/>
    <w:tmpl w:val="914693C6"/>
    <w:lvl w:ilvl="0" w:tplc="BF5E240C">
      <w:start w:val="1"/>
      <w:numFmt w:val="decimal"/>
      <w:lvlText w:val="%1)"/>
      <w:lvlJc w:val="left"/>
      <w:pPr>
        <w:ind w:left="216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58" w15:restartNumberingAfterBreak="0">
    <w:nsid w:val="25420E86"/>
    <w:multiLevelType w:val="hybridMultilevel"/>
    <w:tmpl w:val="D138ECF2"/>
    <w:lvl w:ilvl="0" w:tplc="696CCDA8">
      <w:start w:val="1"/>
      <w:numFmt w:val="decimal"/>
      <w:lvlText w:val="%1."/>
      <w:lvlJc w:val="left"/>
      <w:pPr>
        <w:ind w:left="816" w:hanging="390"/>
      </w:pPr>
      <w:rPr>
        <w:rFonts w:asciiTheme="minorHAnsi" w:eastAsiaTheme="minorHAnsi" w:hAnsiTheme="minorHAnsi" w:cs="David"/>
        <w:b/>
      </w:rPr>
    </w:lvl>
    <w:lvl w:ilvl="1" w:tplc="67303D0C">
      <w:start w:val="1"/>
      <w:numFmt w:val="hebrew1"/>
      <w:lvlText w:val="%2."/>
      <w:lvlJc w:val="left"/>
      <w:pPr>
        <w:ind w:left="644" w:hanging="360"/>
      </w:pPr>
      <w:rPr>
        <w:rFonts w:hint="default"/>
        <w:b w:val="0"/>
        <w:bCs w:val="0"/>
        <w:lang w:val="en-US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5CB111E"/>
    <w:multiLevelType w:val="hybridMultilevel"/>
    <w:tmpl w:val="B5481E4A"/>
    <w:lvl w:ilvl="0" w:tplc="6A2C8740">
      <w:start w:val="1"/>
      <w:numFmt w:val="decimal"/>
      <w:lvlText w:val="%1)"/>
      <w:lvlJc w:val="left"/>
      <w:pPr>
        <w:ind w:left="216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60" w15:restartNumberingAfterBreak="0">
    <w:nsid w:val="270F1E74"/>
    <w:multiLevelType w:val="hybridMultilevel"/>
    <w:tmpl w:val="E99A3EA2"/>
    <w:lvl w:ilvl="0" w:tplc="F6688768">
      <w:start w:val="1"/>
      <w:numFmt w:val="decimal"/>
      <w:lvlText w:val="%1."/>
      <w:lvlJc w:val="left"/>
      <w:pPr>
        <w:ind w:left="5400" w:hanging="360"/>
      </w:pPr>
      <w:rPr>
        <w:rFonts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6120" w:hanging="360"/>
      </w:pPr>
    </w:lvl>
    <w:lvl w:ilvl="2" w:tplc="0409001B" w:tentative="1">
      <w:start w:val="1"/>
      <w:numFmt w:val="lowerRoman"/>
      <w:lvlText w:val="%3."/>
      <w:lvlJc w:val="right"/>
      <w:pPr>
        <w:ind w:left="6840" w:hanging="180"/>
      </w:pPr>
    </w:lvl>
    <w:lvl w:ilvl="3" w:tplc="0409000F" w:tentative="1">
      <w:start w:val="1"/>
      <w:numFmt w:val="decimal"/>
      <w:lvlText w:val="%4."/>
      <w:lvlJc w:val="left"/>
      <w:pPr>
        <w:ind w:left="7560" w:hanging="360"/>
      </w:pPr>
    </w:lvl>
    <w:lvl w:ilvl="4" w:tplc="04090019" w:tentative="1">
      <w:start w:val="1"/>
      <w:numFmt w:val="lowerLetter"/>
      <w:lvlText w:val="%5."/>
      <w:lvlJc w:val="left"/>
      <w:pPr>
        <w:ind w:left="8280" w:hanging="360"/>
      </w:pPr>
    </w:lvl>
    <w:lvl w:ilvl="5" w:tplc="0409001B" w:tentative="1">
      <w:start w:val="1"/>
      <w:numFmt w:val="lowerRoman"/>
      <w:lvlText w:val="%6."/>
      <w:lvlJc w:val="right"/>
      <w:pPr>
        <w:ind w:left="9000" w:hanging="180"/>
      </w:pPr>
    </w:lvl>
    <w:lvl w:ilvl="6" w:tplc="0409000F" w:tentative="1">
      <w:start w:val="1"/>
      <w:numFmt w:val="decimal"/>
      <w:lvlText w:val="%7."/>
      <w:lvlJc w:val="left"/>
      <w:pPr>
        <w:ind w:left="9720" w:hanging="360"/>
      </w:pPr>
    </w:lvl>
    <w:lvl w:ilvl="7" w:tplc="04090019" w:tentative="1">
      <w:start w:val="1"/>
      <w:numFmt w:val="lowerLetter"/>
      <w:lvlText w:val="%8."/>
      <w:lvlJc w:val="left"/>
      <w:pPr>
        <w:ind w:left="10440" w:hanging="360"/>
      </w:pPr>
    </w:lvl>
    <w:lvl w:ilvl="8" w:tplc="0409001B" w:tentative="1">
      <w:start w:val="1"/>
      <w:numFmt w:val="lowerRoman"/>
      <w:lvlText w:val="%9."/>
      <w:lvlJc w:val="right"/>
      <w:pPr>
        <w:ind w:left="11160" w:hanging="180"/>
      </w:pPr>
    </w:lvl>
  </w:abstractNum>
  <w:abstractNum w:abstractNumId="61" w15:restartNumberingAfterBreak="0">
    <w:nsid w:val="280F7685"/>
    <w:multiLevelType w:val="multilevel"/>
    <w:tmpl w:val="31EA487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62" w15:restartNumberingAfterBreak="0">
    <w:nsid w:val="29987113"/>
    <w:multiLevelType w:val="multilevel"/>
    <w:tmpl w:val="D8C6E16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63" w15:restartNumberingAfterBreak="0">
    <w:nsid w:val="2A5960CD"/>
    <w:multiLevelType w:val="hybridMultilevel"/>
    <w:tmpl w:val="63DC84E6"/>
    <w:lvl w:ilvl="0" w:tplc="E94A4EF4">
      <w:start w:val="1"/>
      <w:numFmt w:val="decimal"/>
      <w:lvlText w:val="%1)"/>
      <w:lvlJc w:val="left"/>
      <w:pPr>
        <w:ind w:left="216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64" w15:restartNumberingAfterBreak="0">
    <w:nsid w:val="2B936A50"/>
    <w:multiLevelType w:val="multilevel"/>
    <w:tmpl w:val="D9A647E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65" w15:restartNumberingAfterBreak="0">
    <w:nsid w:val="2C6F4EDA"/>
    <w:multiLevelType w:val="hybridMultilevel"/>
    <w:tmpl w:val="6824B46E"/>
    <w:lvl w:ilvl="0" w:tplc="7F4ABE2E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66" w15:restartNumberingAfterBreak="0">
    <w:nsid w:val="2E12360E"/>
    <w:multiLevelType w:val="multilevel"/>
    <w:tmpl w:val="80ACCE3E"/>
    <w:lvl w:ilvl="0">
      <w:start w:val="1"/>
      <w:numFmt w:val="decimal"/>
      <w:lvlText w:val="%1"/>
      <w:lvlJc w:val="left"/>
      <w:pPr>
        <w:ind w:left="18360" w:hanging="360"/>
      </w:pPr>
      <w:rPr>
        <w:rFonts w:cs="Times New Roman" w:hint="default"/>
        <w:sz w:val="24"/>
      </w:rPr>
    </w:lvl>
    <w:lvl w:ilvl="1">
      <w:start w:val="5"/>
      <w:numFmt w:val="decimal"/>
      <w:lvlText w:val="%1.%2"/>
      <w:lvlJc w:val="left"/>
      <w:pPr>
        <w:ind w:left="18542" w:hanging="36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ind w:left="19084" w:hanging="72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ind w:left="19266" w:hanging="72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ind w:left="19808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ind w:left="1999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ind w:left="20532" w:hanging="144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ind w:left="20714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0896" w:hanging="1440"/>
      </w:pPr>
      <w:rPr>
        <w:rFonts w:cs="Times New Roman" w:hint="default"/>
        <w:sz w:val="24"/>
      </w:rPr>
    </w:lvl>
  </w:abstractNum>
  <w:abstractNum w:abstractNumId="67" w15:restartNumberingAfterBreak="0">
    <w:nsid w:val="2EC61454"/>
    <w:multiLevelType w:val="multilevel"/>
    <w:tmpl w:val="13888680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  <w:sz w:val="24"/>
      </w:rPr>
    </w:lvl>
    <w:lvl w:ilvl="1">
      <w:start w:val="1"/>
      <w:numFmt w:val="decimal"/>
      <w:lvlText w:val="%1.%2"/>
      <w:lvlJc w:val="left"/>
      <w:pPr>
        <w:ind w:left="542" w:hanging="36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ind w:left="1084" w:hanging="72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ind w:left="1266" w:hanging="72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ind w:left="1808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ind w:left="199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ind w:left="2532" w:hanging="144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ind w:left="2714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896" w:hanging="1440"/>
      </w:pPr>
      <w:rPr>
        <w:rFonts w:cs="Times New Roman" w:hint="default"/>
        <w:sz w:val="24"/>
      </w:rPr>
    </w:lvl>
  </w:abstractNum>
  <w:abstractNum w:abstractNumId="68" w15:restartNumberingAfterBreak="0">
    <w:nsid w:val="2EDB3E2B"/>
    <w:multiLevelType w:val="hybridMultilevel"/>
    <w:tmpl w:val="A9A4A3F8"/>
    <w:lvl w:ilvl="0" w:tplc="14FC83E0">
      <w:start w:val="1"/>
      <w:numFmt w:val="decimal"/>
      <w:lvlText w:val="%1)"/>
      <w:lvlJc w:val="left"/>
      <w:pPr>
        <w:ind w:left="216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69" w15:restartNumberingAfterBreak="0">
    <w:nsid w:val="2F3F4705"/>
    <w:multiLevelType w:val="multilevel"/>
    <w:tmpl w:val="E1D2F8BA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0" w15:restartNumberingAfterBreak="0">
    <w:nsid w:val="2F6C0E78"/>
    <w:multiLevelType w:val="multilevel"/>
    <w:tmpl w:val="85B617D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1" w15:restartNumberingAfterBreak="0">
    <w:nsid w:val="302713D2"/>
    <w:multiLevelType w:val="multilevel"/>
    <w:tmpl w:val="1E9C933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2" w15:restartNumberingAfterBreak="0">
    <w:nsid w:val="32786D2A"/>
    <w:multiLevelType w:val="multilevel"/>
    <w:tmpl w:val="7C96156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3" w15:restartNumberingAfterBreak="0">
    <w:nsid w:val="32860793"/>
    <w:multiLevelType w:val="hybridMultilevel"/>
    <w:tmpl w:val="541C3214"/>
    <w:lvl w:ilvl="0" w:tplc="7D8273D2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74" w15:restartNumberingAfterBreak="0">
    <w:nsid w:val="328D18AF"/>
    <w:multiLevelType w:val="hybridMultilevel"/>
    <w:tmpl w:val="B92ED3DE"/>
    <w:lvl w:ilvl="0" w:tplc="7EEA6E66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7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76" w15:restartNumberingAfterBreak="0">
    <w:nsid w:val="32B91AB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7" w15:restartNumberingAfterBreak="0">
    <w:nsid w:val="32EC4BCF"/>
    <w:multiLevelType w:val="multilevel"/>
    <w:tmpl w:val="09369EAA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Times New Roman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78" w15:restartNumberingAfterBreak="0">
    <w:nsid w:val="33A925DF"/>
    <w:multiLevelType w:val="hybridMultilevel"/>
    <w:tmpl w:val="288E34B2"/>
    <w:lvl w:ilvl="0" w:tplc="05EC7592">
      <w:start w:val="1"/>
      <w:numFmt w:val="decimal"/>
      <w:lvlText w:val="%1)"/>
      <w:lvlJc w:val="left"/>
      <w:pPr>
        <w:ind w:left="2160" w:hanging="360"/>
      </w:pPr>
      <w:rPr>
        <w:rFonts w:cs="David"/>
      </w:rPr>
    </w:lvl>
    <w:lvl w:ilvl="1" w:tplc="04090019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79" w15:restartNumberingAfterBreak="0">
    <w:nsid w:val="345272FD"/>
    <w:multiLevelType w:val="hybridMultilevel"/>
    <w:tmpl w:val="41E44A9C"/>
    <w:lvl w:ilvl="0" w:tplc="F4202A18">
      <w:start w:val="1"/>
      <w:numFmt w:val="hebrew1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3452780D"/>
    <w:multiLevelType w:val="multilevel"/>
    <w:tmpl w:val="1E2AA938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2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81" w15:restartNumberingAfterBreak="0">
    <w:nsid w:val="34DA41F1"/>
    <w:multiLevelType w:val="multilevel"/>
    <w:tmpl w:val="1B2834D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82" w15:restartNumberingAfterBreak="0">
    <w:nsid w:val="3591417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3" w15:restartNumberingAfterBreak="0">
    <w:nsid w:val="35A95175"/>
    <w:multiLevelType w:val="multilevel"/>
    <w:tmpl w:val="1B444BC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84" w15:restartNumberingAfterBreak="0">
    <w:nsid w:val="35AE1E9A"/>
    <w:multiLevelType w:val="multilevel"/>
    <w:tmpl w:val="A8C05628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85" w15:restartNumberingAfterBreak="0">
    <w:nsid w:val="3794663C"/>
    <w:multiLevelType w:val="multilevel"/>
    <w:tmpl w:val="2C3087E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86" w15:restartNumberingAfterBreak="0">
    <w:nsid w:val="38861F95"/>
    <w:multiLevelType w:val="hybridMultilevel"/>
    <w:tmpl w:val="5FF6BE02"/>
    <w:lvl w:ilvl="0" w:tplc="E90AD74A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87" w15:restartNumberingAfterBreak="0">
    <w:nsid w:val="397A36D4"/>
    <w:multiLevelType w:val="multilevel"/>
    <w:tmpl w:val="896EE9E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88" w15:restartNumberingAfterBreak="0">
    <w:nsid w:val="39DA1FD9"/>
    <w:multiLevelType w:val="hybridMultilevel"/>
    <w:tmpl w:val="072A4156"/>
    <w:lvl w:ilvl="0" w:tplc="04090011">
      <w:start w:val="1"/>
      <w:numFmt w:val="decimal"/>
      <w:lvlText w:val="%1)"/>
      <w:lvlJc w:val="left"/>
      <w:pPr>
        <w:ind w:left="21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89" w15:restartNumberingAfterBreak="0">
    <w:nsid w:val="3A2F6651"/>
    <w:multiLevelType w:val="multilevel"/>
    <w:tmpl w:val="F61C12C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90" w15:restartNumberingAfterBreak="0">
    <w:nsid w:val="3A8A6E8A"/>
    <w:multiLevelType w:val="multilevel"/>
    <w:tmpl w:val="7974E0A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91" w15:restartNumberingAfterBreak="0">
    <w:nsid w:val="3AA457A6"/>
    <w:multiLevelType w:val="multilevel"/>
    <w:tmpl w:val="40649A90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92" w15:restartNumberingAfterBreak="0">
    <w:nsid w:val="3B3F16BA"/>
    <w:multiLevelType w:val="multilevel"/>
    <w:tmpl w:val="90989D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93" w15:restartNumberingAfterBreak="0">
    <w:nsid w:val="3CA005A0"/>
    <w:multiLevelType w:val="multilevel"/>
    <w:tmpl w:val="4C2EF8D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94" w15:restartNumberingAfterBreak="0">
    <w:nsid w:val="3CCD4F23"/>
    <w:multiLevelType w:val="multilevel"/>
    <w:tmpl w:val="E97A7902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95" w15:restartNumberingAfterBreak="0">
    <w:nsid w:val="3E2E2EFC"/>
    <w:multiLevelType w:val="multilevel"/>
    <w:tmpl w:val="8A9E5AC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96" w15:restartNumberingAfterBreak="0">
    <w:nsid w:val="3E8E00EA"/>
    <w:multiLevelType w:val="multilevel"/>
    <w:tmpl w:val="CDE2EB24"/>
    <w:lvl w:ilvl="0">
      <w:start w:val="2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97" w:hanging="1021"/>
      </w:pPr>
      <w:rPr>
        <w:rFonts w:ascii="David" w:hAnsi="David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835" w:hanging="1134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7" w15:restartNumberingAfterBreak="0">
    <w:nsid w:val="3F097481"/>
    <w:multiLevelType w:val="hybridMultilevel"/>
    <w:tmpl w:val="20F6FB3A"/>
    <w:lvl w:ilvl="0" w:tplc="7866817E">
      <w:start w:val="1"/>
      <w:numFmt w:val="decimal"/>
      <w:lvlText w:val="%1)"/>
      <w:lvlJc w:val="left"/>
      <w:pPr>
        <w:ind w:left="2160" w:hanging="360"/>
      </w:pPr>
      <w:rPr>
        <w:rFonts w:cs="David"/>
      </w:rPr>
    </w:lvl>
    <w:lvl w:ilvl="1" w:tplc="04090019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98" w15:restartNumberingAfterBreak="0">
    <w:nsid w:val="3F0D097A"/>
    <w:multiLevelType w:val="multilevel"/>
    <w:tmpl w:val="7A84A3DC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04"/>
        </w:tabs>
        <w:ind w:left="1304" w:hanging="397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99" w15:restartNumberingAfterBreak="0">
    <w:nsid w:val="3F136E22"/>
    <w:multiLevelType w:val="multilevel"/>
    <w:tmpl w:val="FBB26244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00" w15:restartNumberingAfterBreak="0">
    <w:nsid w:val="3F241899"/>
    <w:multiLevelType w:val="hybridMultilevel"/>
    <w:tmpl w:val="AE3244A6"/>
    <w:lvl w:ilvl="0" w:tplc="E37834E8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38800B0E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73EEEFF6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55C4AAE4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8E643D1C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BB44D68A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E4BE02EC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718A3C4E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E26AAE72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1" w15:restartNumberingAfterBreak="0">
    <w:nsid w:val="3F736162"/>
    <w:multiLevelType w:val="hybridMultilevel"/>
    <w:tmpl w:val="A31E60D6"/>
    <w:lvl w:ilvl="0" w:tplc="696CCDA8">
      <w:start w:val="1"/>
      <w:numFmt w:val="decimal"/>
      <w:lvlText w:val="%1."/>
      <w:lvlJc w:val="left"/>
      <w:pPr>
        <w:ind w:left="816" w:hanging="390"/>
      </w:pPr>
      <w:rPr>
        <w:rFonts w:asciiTheme="minorHAnsi" w:eastAsiaTheme="minorHAnsi" w:hAnsiTheme="minorHAnsi" w:cs="David"/>
        <w:b/>
      </w:rPr>
    </w:lvl>
    <w:lvl w:ilvl="1" w:tplc="76FABE22">
      <w:start w:val="1"/>
      <w:numFmt w:val="hebrew1"/>
      <w:lvlText w:val="%2."/>
      <w:lvlJc w:val="left"/>
      <w:pPr>
        <w:ind w:left="644" w:hanging="360"/>
      </w:pPr>
      <w:rPr>
        <w:rFonts w:hint="default"/>
        <w:b w:val="0"/>
        <w:bCs w:val="0"/>
        <w:lang w:val="en-US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3FAD0E1A"/>
    <w:multiLevelType w:val="hybridMultilevel"/>
    <w:tmpl w:val="73B09E74"/>
    <w:lvl w:ilvl="0" w:tplc="04090011">
      <w:start w:val="1"/>
      <w:numFmt w:val="decimal"/>
      <w:lvlText w:val="%1)"/>
      <w:lvlJc w:val="left"/>
      <w:pPr>
        <w:ind w:left="21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03" w15:restartNumberingAfterBreak="0">
    <w:nsid w:val="3FFD0C25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104" w15:restartNumberingAfterBreak="0">
    <w:nsid w:val="4036155D"/>
    <w:multiLevelType w:val="hybridMultilevel"/>
    <w:tmpl w:val="8224FFE8"/>
    <w:lvl w:ilvl="0" w:tplc="0368240A">
      <w:start w:val="1"/>
      <w:numFmt w:val="decimal"/>
      <w:lvlText w:val="%1)"/>
      <w:lvlJc w:val="left"/>
      <w:pPr>
        <w:ind w:left="432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64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86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  <w:rPr>
        <w:rFonts w:cs="Times New Roman"/>
      </w:rPr>
    </w:lvl>
  </w:abstractNum>
  <w:abstractNum w:abstractNumId="105" w15:restartNumberingAfterBreak="0">
    <w:nsid w:val="407877DD"/>
    <w:multiLevelType w:val="hybridMultilevel"/>
    <w:tmpl w:val="360CF1CA"/>
    <w:lvl w:ilvl="0" w:tplc="C0A287EE">
      <w:start w:val="3"/>
      <w:numFmt w:val="bullet"/>
      <w:lvlText w:val=""/>
      <w:lvlJc w:val="left"/>
      <w:pPr>
        <w:ind w:left="108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6" w15:restartNumberingAfterBreak="0">
    <w:nsid w:val="40EE35E1"/>
    <w:multiLevelType w:val="multilevel"/>
    <w:tmpl w:val="AD60D19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07" w15:restartNumberingAfterBreak="0">
    <w:nsid w:val="418F5DD5"/>
    <w:multiLevelType w:val="multilevel"/>
    <w:tmpl w:val="98100E6A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08" w15:restartNumberingAfterBreak="0">
    <w:nsid w:val="42B97400"/>
    <w:multiLevelType w:val="multilevel"/>
    <w:tmpl w:val="8D0209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09" w15:restartNumberingAfterBreak="0">
    <w:nsid w:val="43125998"/>
    <w:multiLevelType w:val="hybridMultilevel"/>
    <w:tmpl w:val="1526CC34"/>
    <w:lvl w:ilvl="0" w:tplc="E9480AAA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8"/>
        <w:szCs w:val="4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0" w15:restartNumberingAfterBreak="0">
    <w:nsid w:val="432470FB"/>
    <w:multiLevelType w:val="hybridMultilevel"/>
    <w:tmpl w:val="DDCC8C58"/>
    <w:lvl w:ilvl="0" w:tplc="04090013">
      <w:start w:val="1"/>
      <w:numFmt w:val="hebrew1"/>
      <w:lvlText w:val="%1."/>
      <w:lvlJc w:val="center"/>
      <w:pPr>
        <w:ind w:left="1800" w:hanging="360"/>
      </w:pPr>
      <w:rPr>
        <w:rFonts w:cs="Times New Roman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11" w15:restartNumberingAfterBreak="0">
    <w:nsid w:val="434610AA"/>
    <w:multiLevelType w:val="hybridMultilevel"/>
    <w:tmpl w:val="450439C6"/>
    <w:lvl w:ilvl="0" w:tplc="5E2C3790">
      <w:start w:val="1"/>
      <w:numFmt w:val="bullet"/>
      <w:pStyle w:val="6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DAA23270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2" w:tplc="4D5C4840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9ECA0F4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58E240B2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40B823E8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130ED6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A08BE3E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F52ACD34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2" w15:restartNumberingAfterBreak="0">
    <w:nsid w:val="44EC5FFC"/>
    <w:multiLevelType w:val="multilevel"/>
    <w:tmpl w:val="31340FC2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David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13" w15:restartNumberingAfterBreak="0">
    <w:nsid w:val="45563FF6"/>
    <w:multiLevelType w:val="hybridMultilevel"/>
    <w:tmpl w:val="F3186E08"/>
    <w:lvl w:ilvl="0" w:tplc="C106B1B4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14" w15:restartNumberingAfterBreak="0">
    <w:nsid w:val="460B55D0"/>
    <w:multiLevelType w:val="multilevel"/>
    <w:tmpl w:val="CBC6F5F0"/>
    <w:lvl w:ilvl="0">
      <w:start w:val="7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David,Bold" w:hint="cs"/>
        <w:sz w:val="28"/>
        <w:szCs w:val="28"/>
      </w:rPr>
    </w:lvl>
    <w:lvl w:ilvl="1">
      <w:start w:val="2"/>
      <w:numFmt w:val="decimal"/>
      <w:lvlText w:val="%1.%2"/>
      <w:lvlJc w:val="left"/>
      <w:pPr>
        <w:tabs>
          <w:tab w:val="num" w:pos="717"/>
        </w:tabs>
        <w:ind w:left="717" w:hanging="434"/>
      </w:pPr>
      <w:rPr>
        <w:rFonts w:ascii="David" w:hAnsi="David" w:cs="David" w:hint="default"/>
        <w:b/>
        <w:bCs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tabs>
          <w:tab w:val="num" w:pos="1570"/>
        </w:tabs>
        <w:ind w:left="1570" w:hanging="720"/>
      </w:pPr>
      <w:rPr>
        <w:rFonts w:cs="David,Bold" w:hint="cs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David,Bold" w:hint="cs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David,Bold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David,Bold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David,Bold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David,Bold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David,Bold" w:hint="cs"/>
      </w:rPr>
    </w:lvl>
  </w:abstractNum>
  <w:abstractNum w:abstractNumId="115" w15:restartNumberingAfterBreak="0">
    <w:nsid w:val="47E734FD"/>
    <w:multiLevelType w:val="hybridMultilevel"/>
    <w:tmpl w:val="C5B2E42E"/>
    <w:lvl w:ilvl="0" w:tplc="3AB805CE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16" w15:restartNumberingAfterBreak="0">
    <w:nsid w:val="49E75C8D"/>
    <w:multiLevelType w:val="hybridMultilevel"/>
    <w:tmpl w:val="ADE6C578"/>
    <w:lvl w:ilvl="0" w:tplc="2B2EEA86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17" w15:restartNumberingAfterBreak="0">
    <w:nsid w:val="4A0449E1"/>
    <w:multiLevelType w:val="hybridMultilevel"/>
    <w:tmpl w:val="DD885348"/>
    <w:lvl w:ilvl="0" w:tplc="4D34366A">
      <w:start w:val="1"/>
      <w:numFmt w:val="decimal"/>
      <w:lvlText w:val="%1)"/>
      <w:lvlJc w:val="left"/>
      <w:pPr>
        <w:ind w:left="288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50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72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  <w:rPr>
        <w:rFonts w:cs="Times New Roman"/>
      </w:rPr>
    </w:lvl>
  </w:abstractNum>
  <w:abstractNum w:abstractNumId="118" w15:restartNumberingAfterBreak="0">
    <w:nsid w:val="4AAD204E"/>
    <w:multiLevelType w:val="multilevel"/>
    <w:tmpl w:val="D8A034CA"/>
    <w:lvl w:ilvl="0">
      <w:start w:val="1"/>
      <w:numFmt w:val="decimal"/>
      <w:pStyle w:val="10"/>
      <w:lvlText w:val="%1."/>
      <w:lvlJc w:val="right"/>
      <w:pPr>
        <w:tabs>
          <w:tab w:val="num" w:pos="166"/>
        </w:tabs>
        <w:ind w:left="166" w:hanging="166"/>
      </w:pPr>
      <w:rPr>
        <w:rFonts w:cs="Times New Roman" w:hint="cs"/>
      </w:rPr>
    </w:lvl>
    <w:lvl w:ilvl="1">
      <w:start w:val="1"/>
      <w:numFmt w:val="decimal"/>
      <w:pStyle w:val="20"/>
      <w:lvlText w:val="%1.%2"/>
      <w:lvlJc w:val="left"/>
      <w:pPr>
        <w:tabs>
          <w:tab w:val="num" w:pos="1050"/>
        </w:tabs>
        <w:ind w:left="1050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52"/>
        </w:tabs>
        <w:ind w:left="1152" w:hanging="720"/>
      </w:pPr>
      <w:rPr>
        <w:rFonts w:cs="Times New Roman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1697"/>
        </w:tabs>
        <w:ind w:left="1697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119" w15:restartNumberingAfterBreak="0">
    <w:nsid w:val="4B37530D"/>
    <w:multiLevelType w:val="multilevel"/>
    <w:tmpl w:val="16CA8CE2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20" w15:restartNumberingAfterBreak="0">
    <w:nsid w:val="4BD445D7"/>
    <w:multiLevelType w:val="hybridMultilevel"/>
    <w:tmpl w:val="D506C21C"/>
    <w:lvl w:ilvl="0" w:tplc="F93C3732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sz w:val="2"/>
        <w:szCs w:val="24"/>
      </w:rPr>
    </w:lvl>
    <w:lvl w:ilvl="1" w:tplc="EA7EA048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24066E8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6624F586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96A0F192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C0C6E94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B7744DDA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1A652D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F4A581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1" w15:restartNumberingAfterBreak="0">
    <w:nsid w:val="4E084F2E"/>
    <w:multiLevelType w:val="multilevel"/>
    <w:tmpl w:val="4342A1B0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22" w15:restartNumberingAfterBreak="0">
    <w:nsid w:val="4E5F5926"/>
    <w:multiLevelType w:val="multilevel"/>
    <w:tmpl w:val="0A56011A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23" w15:restartNumberingAfterBreak="0">
    <w:nsid w:val="4E652FCA"/>
    <w:multiLevelType w:val="hybridMultilevel"/>
    <w:tmpl w:val="8E4ED2C2"/>
    <w:lvl w:ilvl="0" w:tplc="FB3A7E9C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24" w15:restartNumberingAfterBreak="0">
    <w:nsid w:val="4E671020"/>
    <w:multiLevelType w:val="hybridMultilevel"/>
    <w:tmpl w:val="9B407CF0"/>
    <w:lvl w:ilvl="0" w:tplc="F66887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 w:hint="default"/>
        <w:sz w:val="24"/>
        <w:szCs w:val="24"/>
      </w:rPr>
    </w:lvl>
    <w:lvl w:ilvl="1" w:tplc="73A4BC6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David" w:hint="default"/>
        <w:sz w:val="2"/>
        <w:szCs w:val="24"/>
      </w:rPr>
    </w:lvl>
    <w:lvl w:ilvl="2" w:tplc="1672760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94450E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CECDB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695A07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570CE6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9B3CD59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102044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5" w15:restartNumberingAfterBreak="0">
    <w:nsid w:val="4FEA1D32"/>
    <w:multiLevelType w:val="hybridMultilevel"/>
    <w:tmpl w:val="60284400"/>
    <w:lvl w:ilvl="0" w:tplc="A27E24A8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/>
        <w:b w:val="0"/>
        <w:bCs w:val="0"/>
        <w:sz w:val="2"/>
        <w:szCs w:val="24"/>
      </w:rPr>
    </w:lvl>
    <w:lvl w:ilvl="1" w:tplc="987084F6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  <w:b w:val="0"/>
        <w:bCs w:val="0"/>
        <w:sz w:val="24"/>
        <w:szCs w:val="24"/>
      </w:rPr>
    </w:lvl>
    <w:lvl w:ilvl="2" w:tplc="6278228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FC64CC4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4" w:tplc="5AACE01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A30C79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124556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7A2D89C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5FACC21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6" w15:restartNumberingAfterBreak="0">
    <w:nsid w:val="506A35BF"/>
    <w:multiLevelType w:val="hybridMultilevel"/>
    <w:tmpl w:val="740A3B1E"/>
    <w:lvl w:ilvl="0" w:tplc="46D6CCAA">
      <w:start w:val="1"/>
      <w:numFmt w:val="hebrew1"/>
      <w:lvlText w:val="%1."/>
      <w:lvlJc w:val="left"/>
      <w:pPr>
        <w:ind w:left="728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127" w15:restartNumberingAfterBreak="0">
    <w:nsid w:val="50807827"/>
    <w:multiLevelType w:val="hybridMultilevel"/>
    <w:tmpl w:val="B1905F3E"/>
    <w:lvl w:ilvl="0" w:tplc="6C22DDC0">
      <w:start w:val="1"/>
      <w:numFmt w:val="hebrew1"/>
      <w:lvlText w:val="%1."/>
      <w:lvlJc w:val="center"/>
      <w:pPr>
        <w:ind w:left="216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28" w15:restartNumberingAfterBreak="0">
    <w:nsid w:val="51310A4E"/>
    <w:multiLevelType w:val="multilevel"/>
    <w:tmpl w:val="DCD8C32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David,Bold" w:hint="cs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717"/>
        </w:tabs>
        <w:ind w:left="717" w:hanging="434"/>
      </w:pPr>
      <w:rPr>
        <w:rFonts w:ascii="David" w:hAnsi="David" w:cs="David" w:hint="default"/>
        <w:b/>
        <w:bCs/>
        <w:sz w:val="28"/>
        <w:szCs w:val="28"/>
        <w:u w:val="single"/>
      </w:rPr>
    </w:lvl>
    <w:lvl w:ilvl="2">
      <w:start w:val="1"/>
      <w:numFmt w:val="decimal"/>
      <w:lvlText w:val="%1.%2.%3"/>
      <w:lvlJc w:val="left"/>
      <w:pPr>
        <w:tabs>
          <w:tab w:val="num" w:pos="1570"/>
        </w:tabs>
        <w:ind w:left="1570" w:hanging="720"/>
      </w:pPr>
      <w:rPr>
        <w:rFonts w:cs="David,Bold" w:hint="cs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David,Bold" w:hint="cs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David,Bold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David,Bold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David,Bold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David,Bold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David,Bold" w:hint="cs"/>
      </w:rPr>
    </w:lvl>
  </w:abstractNum>
  <w:abstractNum w:abstractNumId="129" w15:restartNumberingAfterBreak="0">
    <w:nsid w:val="519F068E"/>
    <w:multiLevelType w:val="hybridMultilevel"/>
    <w:tmpl w:val="D59E94B0"/>
    <w:lvl w:ilvl="0" w:tplc="96A26522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30" w15:restartNumberingAfterBreak="0">
    <w:nsid w:val="52374161"/>
    <w:multiLevelType w:val="hybridMultilevel"/>
    <w:tmpl w:val="6C0EDB56"/>
    <w:lvl w:ilvl="0" w:tplc="24B24994">
      <w:start w:val="1"/>
      <w:numFmt w:val="hebrew1"/>
      <w:lvlText w:val="%1."/>
      <w:lvlJc w:val="center"/>
      <w:pPr>
        <w:ind w:left="252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131" w15:restartNumberingAfterBreak="0">
    <w:nsid w:val="52EA17D9"/>
    <w:multiLevelType w:val="multilevel"/>
    <w:tmpl w:val="C964AE04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32" w15:restartNumberingAfterBreak="0">
    <w:nsid w:val="533A1936"/>
    <w:multiLevelType w:val="multilevel"/>
    <w:tmpl w:val="C570FECA"/>
    <w:lvl w:ilvl="0">
      <w:start w:val="1"/>
      <w:numFmt w:val="decimal"/>
      <w:pStyle w:val="11"/>
      <w:lvlText w:val="%1."/>
      <w:lvlJc w:val="left"/>
      <w:pPr>
        <w:ind w:left="587" w:hanging="360"/>
      </w:pPr>
      <w:rPr>
        <w:rFonts w:cs="David" w:hint="default"/>
      </w:rPr>
    </w:lvl>
    <w:lvl w:ilvl="1">
      <w:start w:val="1"/>
      <w:numFmt w:val="decimal"/>
      <w:pStyle w:val="21"/>
      <w:lvlText w:val="%1.%2."/>
      <w:lvlJc w:val="left"/>
      <w:pPr>
        <w:ind w:left="1019" w:hanging="432"/>
      </w:pPr>
      <w:rPr>
        <w:rFonts w:cs="David" w:hint="default"/>
      </w:rPr>
    </w:lvl>
    <w:lvl w:ilvl="2">
      <w:start w:val="1"/>
      <w:numFmt w:val="decimal"/>
      <w:pStyle w:val="30"/>
      <w:lvlText w:val="%1.%2.%3."/>
      <w:lvlJc w:val="left"/>
      <w:pPr>
        <w:ind w:left="1638" w:hanging="504"/>
      </w:pPr>
      <w:rPr>
        <w:rFonts w:cs="David" w:hint="default"/>
      </w:rPr>
    </w:lvl>
    <w:lvl w:ilvl="3">
      <w:start w:val="1"/>
      <w:numFmt w:val="decimal"/>
      <w:pStyle w:val="4"/>
      <w:lvlText w:val="%1.%2.%3.%4."/>
      <w:lvlJc w:val="left"/>
      <w:pPr>
        <w:ind w:left="195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45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96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46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97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547" w:hanging="1440"/>
      </w:pPr>
      <w:rPr>
        <w:rFonts w:cs="Times New Roman" w:hint="default"/>
      </w:rPr>
    </w:lvl>
  </w:abstractNum>
  <w:abstractNum w:abstractNumId="133" w15:restartNumberingAfterBreak="0">
    <w:nsid w:val="536D3AB5"/>
    <w:multiLevelType w:val="multilevel"/>
    <w:tmpl w:val="35C2A48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34" w15:restartNumberingAfterBreak="0">
    <w:nsid w:val="53757EFD"/>
    <w:multiLevelType w:val="hybridMultilevel"/>
    <w:tmpl w:val="F69E99E8"/>
    <w:lvl w:ilvl="0" w:tplc="7580555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2E4ED754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595CA158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28A1806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E960C076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756549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8C144FCA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5C66380E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CA5A991E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5" w15:restartNumberingAfterBreak="0">
    <w:nsid w:val="54272215"/>
    <w:multiLevelType w:val="multilevel"/>
    <w:tmpl w:val="829C2ED0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ascii="David" w:hAnsi="David" w:cs="David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36" w15:restartNumberingAfterBreak="0">
    <w:nsid w:val="56194E23"/>
    <w:multiLevelType w:val="multilevel"/>
    <w:tmpl w:val="B87AB064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37" w15:restartNumberingAfterBreak="0">
    <w:nsid w:val="56676EC6"/>
    <w:multiLevelType w:val="multilevel"/>
    <w:tmpl w:val="547EEE8E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ascii="David" w:hAnsi="David" w:cs="David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38" w15:restartNumberingAfterBreak="0">
    <w:nsid w:val="56A3746E"/>
    <w:multiLevelType w:val="multilevel"/>
    <w:tmpl w:val="529CBDD8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39" w15:restartNumberingAfterBreak="0">
    <w:nsid w:val="56AA0FB3"/>
    <w:multiLevelType w:val="multilevel"/>
    <w:tmpl w:val="736EE1F4"/>
    <w:lvl w:ilvl="0">
      <w:start w:val="1"/>
      <w:numFmt w:val="decimal"/>
      <w:pStyle w:val="12"/>
      <w:lvlText w:val="%1."/>
      <w:lvlJc w:val="left"/>
      <w:pPr>
        <w:tabs>
          <w:tab w:val="num" w:pos="567"/>
        </w:tabs>
        <w:ind w:left="567" w:hanging="567"/>
      </w:pPr>
      <w:rPr>
        <w:rFonts w:cs="Times New Roman"/>
      </w:rPr>
    </w:lvl>
    <w:lvl w:ilvl="1">
      <w:start w:val="1"/>
      <w:numFmt w:val="hebrew1"/>
      <w:pStyle w:val="22"/>
      <w:lvlText w:val="%2."/>
      <w:lvlJc w:val="left"/>
      <w:pPr>
        <w:tabs>
          <w:tab w:val="num" w:pos="1134"/>
        </w:tabs>
        <w:ind w:left="1134" w:hanging="567"/>
      </w:pPr>
      <w:rPr>
        <w:rFonts w:cs="Times New Roman"/>
        <w:sz w:val="2"/>
        <w:szCs w:val="24"/>
      </w:rPr>
    </w:lvl>
    <w:lvl w:ilvl="2">
      <w:start w:val="1"/>
      <w:numFmt w:val="decimal"/>
      <w:pStyle w:val="31"/>
      <w:lvlText w:val="%3)"/>
      <w:lvlJc w:val="left"/>
      <w:pPr>
        <w:tabs>
          <w:tab w:val="num" w:pos="1701"/>
        </w:tabs>
        <w:ind w:left="1701" w:hanging="567"/>
      </w:pPr>
      <w:rPr>
        <w:rFonts w:cs="Times New Roman"/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hanging="567"/>
      </w:pPr>
      <w:rPr>
        <w:rFonts w:cs="Times New Roman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cs="Times New Roman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cs="Times New Roman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cs="Times New Roman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cs="Times New Roman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cs="Times New Roman"/>
        <w:sz w:val="2"/>
        <w:szCs w:val="24"/>
      </w:rPr>
    </w:lvl>
  </w:abstractNum>
  <w:abstractNum w:abstractNumId="140" w15:restartNumberingAfterBreak="0">
    <w:nsid w:val="57E111C7"/>
    <w:multiLevelType w:val="multilevel"/>
    <w:tmpl w:val="588A2586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41" w15:restartNumberingAfterBreak="0">
    <w:nsid w:val="58184CF2"/>
    <w:multiLevelType w:val="multilevel"/>
    <w:tmpl w:val="C0C00014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42" w15:restartNumberingAfterBreak="0">
    <w:nsid w:val="584D402B"/>
    <w:multiLevelType w:val="multilevel"/>
    <w:tmpl w:val="F828A550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cs="David" w:hint="default"/>
        <w:bCs w:val="0"/>
        <w:iCs w:val="0"/>
        <w:szCs w:val="24"/>
      </w:rPr>
    </w:lvl>
    <w:lvl w:ilvl="2">
      <w:start w:val="1"/>
      <w:numFmt w:val="decimal"/>
      <w:lvlText w:val="%1.%2.%3."/>
      <w:lvlJc w:val="left"/>
      <w:pPr>
        <w:ind w:left="851" w:hanging="851"/>
      </w:pPr>
      <w:rPr>
        <w:rFonts w:cs="David" w:hint="default"/>
        <w:bCs w:val="0"/>
        <w:iCs w:val="0"/>
        <w:szCs w:val="24"/>
      </w:rPr>
    </w:lvl>
    <w:lvl w:ilvl="3">
      <w:start w:val="1"/>
      <w:numFmt w:val="hebrew1"/>
      <w:lvlText w:val="%4."/>
      <w:lvlJc w:val="left"/>
      <w:pPr>
        <w:ind w:left="397" w:firstLine="454"/>
      </w:pPr>
      <w:rPr>
        <w:rFonts w:cs="David" w:hint="default"/>
        <w:bCs w:val="0"/>
        <w:iCs w:val="0"/>
        <w:szCs w:val="24"/>
      </w:rPr>
    </w:lvl>
    <w:lvl w:ilvl="4">
      <w:start w:val="1"/>
      <w:numFmt w:val="decimal"/>
      <w:lvlText w:val="%5)"/>
      <w:lvlJc w:val="left"/>
      <w:pPr>
        <w:ind w:left="397" w:firstLine="850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43" w15:restartNumberingAfterBreak="0">
    <w:nsid w:val="586740CD"/>
    <w:multiLevelType w:val="multilevel"/>
    <w:tmpl w:val="BBD0C944"/>
    <w:lvl w:ilvl="0">
      <w:start w:val="4"/>
      <w:numFmt w:val="decimal"/>
      <w:lvlText w:val="%1"/>
      <w:lvlJc w:val="left"/>
      <w:pPr>
        <w:ind w:left="435" w:hanging="435"/>
      </w:pPr>
      <w:rPr>
        <w:rFonts w:cs="Times New Roman" w:hint="default"/>
        <w:b w:val="0"/>
        <w:sz w:val="24"/>
      </w:rPr>
    </w:lvl>
    <w:lvl w:ilvl="1">
      <w:start w:val="3"/>
      <w:numFmt w:val="decimal"/>
      <w:lvlText w:val="%1.%2"/>
      <w:lvlJc w:val="left"/>
      <w:pPr>
        <w:ind w:left="435" w:hanging="435"/>
      </w:pPr>
      <w:rPr>
        <w:rFonts w:cs="Times New Roman" w:hint="default"/>
        <w:b w:val="0"/>
        <w:sz w:val="24"/>
      </w:rPr>
    </w:lvl>
    <w:lvl w:ilvl="2">
      <w:start w:val="1"/>
      <w:numFmt w:val="decimal"/>
      <w:lvlText w:val="%1.4.%3"/>
      <w:lvlJc w:val="left"/>
      <w:pPr>
        <w:ind w:left="720" w:hanging="720"/>
      </w:pPr>
      <w:rPr>
        <w:rFonts w:cs="David" w:hint="default"/>
        <w:b w:val="0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b w:val="0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  <w:b w:val="0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b w:val="0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  <w:b w:val="0"/>
        <w:sz w:val="24"/>
      </w:rPr>
    </w:lvl>
  </w:abstractNum>
  <w:abstractNum w:abstractNumId="144" w15:restartNumberingAfterBreak="0">
    <w:nsid w:val="59E50014"/>
    <w:multiLevelType w:val="multilevel"/>
    <w:tmpl w:val="1EA05BA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45" w15:restartNumberingAfterBreak="0">
    <w:nsid w:val="5B1C7BEC"/>
    <w:multiLevelType w:val="multilevel"/>
    <w:tmpl w:val="7290695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46" w15:restartNumberingAfterBreak="0">
    <w:nsid w:val="5B7E3F20"/>
    <w:multiLevelType w:val="multilevel"/>
    <w:tmpl w:val="5714069A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47" w15:restartNumberingAfterBreak="0">
    <w:nsid w:val="5DAE1646"/>
    <w:multiLevelType w:val="multilevel"/>
    <w:tmpl w:val="C4B2810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48" w15:restartNumberingAfterBreak="0">
    <w:nsid w:val="5EB50610"/>
    <w:multiLevelType w:val="multilevel"/>
    <w:tmpl w:val="10B2ED74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49" w15:restartNumberingAfterBreak="0">
    <w:nsid w:val="5EF53750"/>
    <w:multiLevelType w:val="multilevel"/>
    <w:tmpl w:val="54B2A0D8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ascii="David" w:hAnsi="David" w:cs="David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50" w15:restartNumberingAfterBreak="0">
    <w:nsid w:val="5F516185"/>
    <w:multiLevelType w:val="multilevel"/>
    <w:tmpl w:val="47AAA93C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51" w15:restartNumberingAfterBreak="0">
    <w:nsid w:val="5F5B7224"/>
    <w:multiLevelType w:val="multilevel"/>
    <w:tmpl w:val="C5BEB0D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David,Bold" w:hint="cs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717"/>
        </w:tabs>
        <w:ind w:left="717" w:hanging="434"/>
      </w:pPr>
      <w:rPr>
        <w:rFonts w:ascii="David" w:hAnsi="David" w:cs="David" w:hint="default"/>
        <w:b/>
        <w:bCs/>
        <w:sz w:val="28"/>
        <w:szCs w:val="28"/>
        <w:u w:val="single"/>
      </w:rPr>
    </w:lvl>
    <w:lvl w:ilvl="2">
      <w:start w:val="1"/>
      <w:numFmt w:val="decimal"/>
      <w:lvlText w:val="%1.%2.%3"/>
      <w:lvlJc w:val="left"/>
      <w:pPr>
        <w:tabs>
          <w:tab w:val="num" w:pos="1570"/>
        </w:tabs>
        <w:ind w:left="1570" w:hanging="720"/>
      </w:pPr>
      <w:rPr>
        <w:rFonts w:cs="David,Bold" w:hint="cs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David,Bold" w:hint="cs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David,Bold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David,Bold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David,Bold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David,Bold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David,Bold" w:hint="cs"/>
      </w:rPr>
    </w:lvl>
  </w:abstractNum>
  <w:abstractNum w:abstractNumId="152" w15:restartNumberingAfterBreak="0">
    <w:nsid w:val="61293339"/>
    <w:multiLevelType w:val="multilevel"/>
    <w:tmpl w:val="3DD6BB86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Times New Roman" w:hint="default"/>
        <w:sz w:val="2"/>
        <w:szCs w:val="24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53" w15:restartNumberingAfterBreak="0">
    <w:nsid w:val="620D5860"/>
    <w:multiLevelType w:val="multilevel"/>
    <w:tmpl w:val="D850EC66"/>
    <w:lvl w:ilvl="0">
      <w:start w:val="5"/>
      <w:numFmt w:val="decimal"/>
      <w:lvlText w:val="%1"/>
      <w:lvlJc w:val="left"/>
      <w:pPr>
        <w:ind w:left="502" w:hanging="360"/>
      </w:pPr>
      <w:rPr>
        <w:rFonts w:cs="Times New Roman" w:hint="default"/>
        <w:b/>
        <w:bCs/>
        <w:sz w:val="26"/>
        <w:szCs w:val="26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  <w:b w:val="0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b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b w:val="0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b w:val="0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  <w:b w:val="0"/>
        <w:sz w:val="24"/>
      </w:rPr>
    </w:lvl>
  </w:abstractNum>
  <w:abstractNum w:abstractNumId="154" w15:restartNumberingAfterBreak="0">
    <w:nsid w:val="627B5A37"/>
    <w:multiLevelType w:val="multilevel"/>
    <w:tmpl w:val="577E1558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55" w15:restartNumberingAfterBreak="0">
    <w:nsid w:val="630800D2"/>
    <w:multiLevelType w:val="hybridMultilevel"/>
    <w:tmpl w:val="6A16536E"/>
    <w:lvl w:ilvl="0" w:tplc="0810B976">
      <w:start w:val="1"/>
      <w:numFmt w:val="hebrew1"/>
      <w:lvlText w:val="%1."/>
      <w:lvlJc w:val="center"/>
      <w:pPr>
        <w:ind w:left="18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56" w15:restartNumberingAfterBreak="0">
    <w:nsid w:val="63226B7A"/>
    <w:multiLevelType w:val="multilevel"/>
    <w:tmpl w:val="199CDD38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57" w15:restartNumberingAfterBreak="0">
    <w:nsid w:val="63712F8B"/>
    <w:multiLevelType w:val="multilevel"/>
    <w:tmpl w:val="F04AEE0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58" w15:restartNumberingAfterBreak="0">
    <w:nsid w:val="63CC5FB0"/>
    <w:multiLevelType w:val="multilevel"/>
    <w:tmpl w:val="1FD45C1A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3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59" w15:restartNumberingAfterBreak="0">
    <w:nsid w:val="64456A60"/>
    <w:multiLevelType w:val="multilevel"/>
    <w:tmpl w:val="D5E67EB4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4%1.%2.%3."/>
      <w:lvlJc w:val="left"/>
      <w:pPr>
        <w:tabs>
          <w:tab w:val="num" w:pos="1985"/>
        </w:tabs>
        <w:ind w:left="1985" w:hanging="905"/>
      </w:pPr>
      <w:rPr>
        <w:rFonts w:cs="Times New Roman"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60" w15:restartNumberingAfterBreak="0">
    <w:nsid w:val="644D1859"/>
    <w:multiLevelType w:val="multilevel"/>
    <w:tmpl w:val="76CE4BDA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/>
        <w:bCs w:val="0"/>
        <w:iCs w:val="0"/>
        <w:sz w:val="2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1" w15:restartNumberingAfterBreak="0">
    <w:nsid w:val="65B50F36"/>
    <w:multiLevelType w:val="multilevel"/>
    <w:tmpl w:val="13EA7268"/>
    <w:lvl w:ilvl="0">
      <w:start w:val="4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David,Bold" w:hint="cs"/>
        <w:sz w:val="28"/>
        <w:szCs w:val="28"/>
      </w:rPr>
    </w:lvl>
    <w:lvl w:ilvl="1">
      <w:start w:val="3"/>
      <w:numFmt w:val="decimal"/>
      <w:lvlText w:val="%1.%2"/>
      <w:lvlJc w:val="left"/>
      <w:pPr>
        <w:tabs>
          <w:tab w:val="num" w:pos="717"/>
        </w:tabs>
        <w:ind w:left="717" w:hanging="434"/>
      </w:pPr>
      <w:rPr>
        <w:rFonts w:ascii="David" w:hAnsi="David" w:cs="David" w:hint="default"/>
        <w:b/>
        <w:bCs/>
        <w:sz w:val="28"/>
        <w:szCs w:val="28"/>
        <w:u w:val="single"/>
      </w:rPr>
    </w:lvl>
    <w:lvl w:ilvl="2">
      <w:start w:val="1"/>
      <w:numFmt w:val="decimal"/>
      <w:lvlText w:val="%1.%2.%3"/>
      <w:lvlJc w:val="left"/>
      <w:pPr>
        <w:tabs>
          <w:tab w:val="num" w:pos="1570"/>
        </w:tabs>
        <w:ind w:left="1570" w:hanging="720"/>
      </w:pPr>
      <w:rPr>
        <w:rFonts w:cs="David,Bold" w:hint="cs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David,Bold" w:hint="cs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David,Bold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David,Bold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David,Bold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David,Bold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David,Bold" w:hint="cs"/>
      </w:rPr>
    </w:lvl>
  </w:abstractNum>
  <w:abstractNum w:abstractNumId="162" w15:restartNumberingAfterBreak="0">
    <w:nsid w:val="6670160F"/>
    <w:multiLevelType w:val="hybridMultilevel"/>
    <w:tmpl w:val="F1C0D3C8"/>
    <w:lvl w:ilvl="0" w:tplc="FFFFFFFF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163" w15:restartNumberingAfterBreak="0">
    <w:nsid w:val="66981592"/>
    <w:multiLevelType w:val="multilevel"/>
    <w:tmpl w:val="E168046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David,Bold" w:hint="cs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717"/>
        </w:tabs>
        <w:ind w:left="717" w:hanging="434"/>
      </w:pPr>
      <w:rPr>
        <w:rFonts w:ascii="David" w:hAnsi="David" w:cs="David" w:hint="default"/>
        <w:b/>
        <w:bCs/>
        <w:sz w:val="28"/>
        <w:szCs w:val="28"/>
        <w:u w:val="single"/>
      </w:rPr>
    </w:lvl>
    <w:lvl w:ilvl="2">
      <w:start w:val="1"/>
      <w:numFmt w:val="decimal"/>
      <w:lvlText w:val="%1.%2.%3"/>
      <w:lvlJc w:val="left"/>
      <w:pPr>
        <w:tabs>
          <w:tab w:val="num" w:pos="1570"/>
        </w:tabs>
        <w:ind w:left="1570" w:hanging="720"/>
      </w:pPr>
      <w:rPr>
        <w:rFonts w:cs="David,Bold" w:hint="cs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David,Bold" w:hint="cs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David,Bold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David,Bold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David,Bold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David,Bold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David,Bold" w:hint="cs"/>
      </w:rPr>
    </w:lvl>
  </w:abstractNum>
  <w:abstractNum w:abstractNumId="164" w15:restartNumberingAfterBreak="0">
    <w:nsid w:val="691D5A87"/>
    <w:multiLevelType w:val="multilevel"/>
    <w:tmpl w:val="44D656C0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65" w15:restartNumberingAfterBreak="0">
    <w:nsid w:val="6ABF7276"/>
    <w:multiLevelType w:val="hybridMultilevel"/>
    <w:tmpl w:val="DC1A8C6C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66" w15:restartNumberingAfterBreak="0">
    <w:nsid w:val="6AF5772F"/>
    <w:multiLevelType w:val="multilevel"/>
    <w:tmpl w:val="1D56EE84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ascii="David" w:hAnsi="David" w:cs="David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67" w15:restartNumberingAfterBreak="0">
    <w:nsid w:val="6B5B4233"/>
    <w:multiLevelType w:val="multilevel"/>
    <w:tmpl w:val="B4304456"/>
    <w:lvl w:ilvl="0">
      <w:start w:val="3"/>
      <w:numFmt w:val="decimal"/>
      <w:lvlText w:val="%1"/>
      <w:lvlJc w:val="left"/>
      <w:pPr>
        <w:ind w:left="435" w:hanging="435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ind w:left="435" w:hanging="435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168" w15:restartNumberingAfterBreak="0">
    <w:nsid w:val="6C374132"/>
    <w:multiLevelType w:val="hybridMultilevel"/>
    <w:tmpl w:val="A04E76E4"/>
    <w:lvl w:ilvl="0" w:tplc="B884348A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DCEE996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AC167A58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7A48A2E4">
      <w:start w:val="1"/>
      <w:numFmt w:val="decimal"/>
      <w:lvlText w:val="%4."/>
      <w:lvlJc w:val="left"/>
      <w:pPr>
        <w:ind w:left="360" w:hanging="360"/>
      </w:pPr>
      <w:rPr>
        <w:rFonts w:cs="David"/>
      </w:rPr>
    </w:lvl>
    <w:lvl w:ilvl="4" w:tplc="820A4072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AB68422C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DC227CE6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D3611B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107263A6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9" w15:restartNumberingAfterBreak="0">
    <w:nsid w:val="6F49063A"/>
    <w:multiLevelType w:val="hybridMultilevel"/>
    <w:tmpl w:val="72F6D1F2"/>
    <w:lvl w:ilvl="0" w:tplc="0EDEA49A">
      <w:start w:val="4"/>
      <w:numFmt w:val="decimal"/>
      <w:pStyle w:val="a"/>
      <w:lvlText w:val="%1."/>
      <w:lvlJc w:val="left"/>
      <w:pPr>
        <w:ind w:left="720" w:hanging="360"/>
      </w:pPr>
      <w:rPr>
        <w:rFonts w:cs="Times New Roman" w:hint="default"/>
      </w:rPr>
    </w:lvl>
    <w:lvl w:ilvl="1" w:tplc="14B6C76A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D1181C58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C92895CE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9709012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9BAA527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DEE5F4C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87642E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0E0E98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0" w15:restartNumberingAfterBreak="0">
    <w:nsid w:val="6FDF7EFB"/>
    <w:multiLevelType w:val="multilevel"/>
    <w:tmpl w:val="C7E8A5B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71" w15:restartNumberingAfterBreak="0">
    <w:nsid w:val="700A70FA"/>
    <w:multiLevelType w:val="hybridMultilevel"/>
    <w:tmpl w:val="FB64DD4C"/>
    <w:lvl w:ilvl="0" w:tplc="04090011">
      <w:start w:val="1"/>
      <w:numFmt w:val="decimal"/>
      <w:lvlText w:val="%1)"/>
      <w:lvlJc w:val="left"/>
      <w:pPr>
        <w:ind w:left="21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72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73" w15:restartNumberingAfterBreak="0">
    <w:nsid w:val="70716F28"/>
    <w:multiLevelType w:val="multilevel"/>
    <w:tmpl w:val="D40C7742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74" w15:restartNumberingAfterBreak="0">
    <w:nsid w:val="73513A4A"/>
    <w:multiLevelType w:val="hybridMultilevel"/>
    <w:tmpl w:val="02443F88"/>
    <w:lvl w:ilvl="0" w:tplc="AD763AC8">
      <w:start w:val="1"/>
      <w:numFmt w:val="decimal"/>
      <w:lvlText w:val="%1)"/>
      <w:lvlJc w:val="left"/>
      <w:pPr>
        <w:ind w:left="216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75" w15:restartNumberingAfterBreak="0">
    <w:nsid w:val="74083A63"/>
    <w:multiLevelType w:val="multilevel"/>
    <w:tmpl w:val="785A86BE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Times New Roman" w:hint="default"/>
        <w:sz w:val="2"/>
        <w:szCs w:val="24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76" w15:restartNumberingAfterBreak="0">
    <w:nsid w:val="740F3660"/>
    <w:multiLevelType w:val="multilevel"/>
    <w:tmpl w:val="710E91A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77" w15:restartNumberingAfterBreak="0">
    <w:nsid w:val="75132496"/>
    <w:multiLevelType w:val="multilevel"/>
    <w:tmpl w:val="B6E88D9C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78" w15:restartNumberingAfterBreak="0">
    <w:nsid w:val="77706285"/>
    <w:multiLevelType w:val="multilevel"/>
    <w:tmpl w:val="266EAB5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79" w15:restartNumberingAfterBreak="0">
    <w:nsid w:val="78313F33"/>
    <w:multiLevelType w:val="multilevel"/>
    <w:tmpl w:val="2AF41E8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80" w15:restartNumberingAfterBreak="0">
    <w:nsid w:val="7AB532D6"/>
    <w:multiLevelType w:val="multilevel"/>
    <w:tmpl w:val="EC12EC06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  <w:b/>
        <w:bCs/>
        <w:sz w:val="26"/>
        <w:szCs w:val="26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cs="Times New Roman" w:hint="default"/>
        <w:b w:val="0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b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b w:val="0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  <w:b w:val="0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b w:val="0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  <w:b w:val="0"/>
        <w:sz w:val="24"/>
      </w:rPr>
    </w:lvl>
  </w:abstractNum>
  <w:abstractNum w:abstractNumId="181" w15:restartNumberingAfterBreak="0">
    <w:nsid w:val="7AF30434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182" w15:restartNumberingAfterBreak="0">
    <w:nsid w:val="7B912DC9"/>
    <w:multiLevelType w:val="hybridMultilevel"/>
    <w:tmpl w:val="65EC7DB8"/>
    <w:lvl w:ilvl="0" w:tplc="04090011">
      <w:start w:val="1"/>
      <w:numFmt w:val="decimal"/>
      <w:lvlText w:val="%1)"/>
      <w:lvlJc w:val="left"/>
      <w:pPr>
        <w:ind w:left="216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83" w15:restartNumberingAfterBreak="0">
    <w:nsid w:val="7BC874F4"/>
    <w:multiLevelType w:val="hybridMultilevel"/>
    <w:tmpl w:val="17A475A4"/>
    <w:lvl w:ilvl="0" w:tplc="04090011">
      <w:start w:val="1"/>
      <w:numFmt w:val="decimal"/>
      <w:lvlText w:val="%1)"/>
      <w:lvlJc w:val="left"/>
      <w:pPr>
        <w:ind w:left="21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84" w15:restartNumberingAfterBreak="0">
    <w:nsid w:val="7C2266D2"/>
    <w:multiLevelType w:val="hybridMultilevel"/>
    <w:tmpl w:val="019290D0"/>
    <w:lvl w:ilvl="0" w:tplc="EF9E41D6">
      <w:start w:val="1"/>
      <w:numFmt w:val="decimal"/>
      <w:lvlText w:val="%1)"/>
      <w:lvlJc w:val="left"/>
      <w:pPr>
        <w:ind w:left="216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85" w15:restartNumberingAfterBreak="0">
    <w:nsid w:val="7C577B65"/>
    <w:multiLevelType w:val="hybridMultilevel"/>
    <w:tmpl w:val="F0C2C9C4"/>
    <w:lvl w:ilvl="0" w:tplc="D576CDFA">
      <w:start w:val="1975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9CB2CF16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13C4BE8E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136D8A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F3C886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EB104A7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9F6A78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FB02DF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61E6B5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6" w15:restartNumberingAfterBreak="0">
    <w:nsid w:val="7C72018C"/>
    <w:multiLevelType w:val="multilevel"/>
    <w:tmpl w:val="C596B63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87" w15:restartNumberingAfterBreak="0">
    <w:nsid w:val="7D0F0D4A"/>
    <w:multiLevelType w:val="multilevel"/>
    <w:tmpl w:val="B898141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cs="David" w:hint="default"/>
        <w:sz w:val="2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88" w15:restartNumberingAfterBreak="0">
    <w:nsid w:val="7E486F9C"/>
    <w:multiLevelType w:val="multilevel"/>
    <w:tmpl w:val="20E8ADB4"/>
    <w:lvl w:ilvl="0">
      <w:start w:val="4"/>
      <w:numFmt w:val="decimal"/>
      <w:lvlText w:val="%1"/>
      <w:lvlJc w:val="left"/>
      <w:pPr>
        <w:ind w:left="375" w:hanging="375"/>
      </w:pPr>
      <w:rPr>
        <w:rFonts w:cs="Times New Roman" w:hint="default"/>
        <w:sz w:val="24"/>
      </w:rPr>
    </w:lvl>
    <w:lvl w:ilvl="1">
      <w:start w:val="12"/>
      <w:numFmt w:val="decimal"/>
      <w:lvlText w:val="%1.%2"/>
      <w:lvlJc w:val="left"/>
      <w:pPr>
        <w:ind w:left="375" w:hanging="375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  <w:sz w:val="24"/>
      </w:rPr>
    </w:lvl>
  </w:abstractNum>
  <w:abstractNum w:abstractNumId="189" w15:restartNumberingAfterBreak="0">
    <w:nsid w:val="7E891F14"/>
    <w:multiLevelType w:val="multilevel"/>
    <w:tmpl w:val="EB4AF3F8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ascii="David" w:hAnsi="David" w:cs="David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90" w15:restartNumberingAfterBreak="0">
    <w:nsid w:val="7EB94221"/>
    <w:multiLevelType w:val="multilevel"/>
    <w:tmpl w:val="5FB40776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800" w:hanging="360"/>
      </w:pPr>
      <w:rPr>
        <w:rFonts w:cs="David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num w:numId="1">
    <w:abstractNumId w:val="118"/>
  </w:num>
  <w:num w:numId="2">
    <w:abstractNumId w:val="26"/>
  </w:num>
  <w:num w:numId="3">
    <w:abstractNumId w:val="44"/>
  </w:num>
  <w:num w:numId="4">
    <w:abstractNumId w:val="120"/>
  </w:num>
  <w:num w:numId="5">
    <w:abstractNumId w:val="103"/>
  </w:num>
  <w:num w:numId="6">
    <w:abstractNumId w:val="53"/>
  </w:num>
  <w:num w:numId="7">
    <w:abstractNumId w:val="181"/>
  </w:num>
  <w:num w:numId="8">
    <w:abstractNumId w:val="20"/>
  </w:num>
  <w:num w:numId="9">
    <w:abstractNumId w:val="125"/>
  </w:num>
  <w:num w:numId="10">
    <w:abstractNumId w:val="37"/>
  </w:num>
  <w:num w:numId="11">
    <w:abstractNumId w:val="169"/>
  </w:num>
  <w:num w:numId="12">
    <w:abstractNumId w:val="18"/>
  </w:num>
  <w:num w:numId="13">
    <w:abstractNumId w:val="66"/>
  </w:num>
  <w:num w:numId="14">
    <w:abstractNumId w:val="185"/>
  </w:num>
  <w:num w:numId="15">
    <w:abstractNumId w:val="162"/>
  </w:num>
  <w:num w:numId="16">
    <w:abstractNumId w:val="111"/>
  </w:num>
  <w:num w:numId="1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32"/>
  </w:num>
  <w:num w:numId="23">
    <w:abstractNumId w:val="90"/>
  </w:num>
  <w:num w:numId="24">
    <w:abstractNumId w:val="92"/>
  </w:num>
  <w:num w:numId="25">
    <w:abstractNumId w:val="94"/>
  </w:num>
  <w:num w:numId="26">
    <w:abstractNumId w:val="61"/>
  </w:num>
  <w:num w:numId="27">
    <w:abstractNumId w:val="19"/>
  </w:num>
  <w:num w:numId="28">
    <w:abstractNumId w:val="179"/>
  </w:num>
  <w:num w:numId="29">
    <w:abstractNumId w:val="138"/>
  </w:num>
  <w:num w:numId="30">
    <w:abstractNumId w:val="38"/>
  </w:num>
  <w:num w:numId="31">
    <w:abstractNumId w:val="64"/>
  </w:num>
  <w:num w:numId="32">
    <w:abstractNumId w:val="177"/>
  </w:num>
  <w:num w:numId="33">
    <w:abstractNumId w:val="30"/>
  </w:num>
  <w:num w:numId="34">
    <w:abstractNumId w:val="29"/>
  </w:num>
  <w:num w:numId="35">
    <w:abstractNumId w:val="187"/>
  </w:num>
  <w:num w:numId="36">
    <w:abstractNumId w:val="141"/>
  </w:num>
  <w:num w:numId="37">
    <w:abstractNumId w:val="190"/>
  </w:num>
  <w:num w:numId="38">
    <w:abstractNumId w:val="84"/>
  </w:num>
  <w:num w:numId="39">
    <w:abstractNumId w:val="85"/>
  </w:num>
  <w:num w:numId="40">
    <w:abstractNumId w:val="140"/>
  </w:num>
  <w:num w:numId="41">
    <w:abstractNumId w:val="131"/>
  </w:num>
  <w:num w:numId="42">
    <w:abstractNumId w:val="41"/>
  </w:num>
  <w:num w:numId="43">
    <w:abstractNumId w:val="157"/>
  </w:num>
  <w:num w:numId="44">
    <w:abstractNumId w:val="145"/>
  </w:num>
  <w:num w:numId="45">
    <w:abstractNumId w:val="36"/>
  </w:num>
  <w:num w:numId="46">
    <w:abstractNumId w:val="164"/>
  </w:num>
  <w:num w:numId="47">
    <w:abstractNumId w:val="107"/>
  </w:num>
  <w:num w:numId="48">
    <w:abstractNumId w:val="106"/>
  </w:num>
  <w:num w:numId="49">
    <w:abstractNumId w:val="154"/>
  </w:num>
  <w:num w:numId="50">
    <w:abstractNumId w:val="4"/>
  </w:num>
  <w:num w:numId="51">
    <w:abstractNumId w:val="147"/>
  </w:num>
  <w:num w:numId="52">
    <w:abstractNumId w:val="72"/>
  </w:num>
  <w:num w:numId="53">
    <w:abstractNumId w:val="87"/>
  </w:num>
  <w:num w:numId="54">
    <w:abstractNumId w:val="170"/>
  </w:num>
  <w:num w:numId="55">
    <w:abstractNumId w:val="148"/>
  </w:num>
  <w:num w:numId="56">
    <w:abstractNumId w:val="156"/>
  </w:num>
  <w:num w:numId="57">
    <w:abstractNumId w:val="1"/>
  </w:num>
  <w:num w:numId="58">
    <w:abstractNumId w:val="14"/>
  </w:num>
  <w:num w:numId="59">
    <w:abstractNumId w:val="17"/>
  </w:num>
  <w:num w:numId="60">
    <w:abstractNumId w:val="7"/>
  </w:num>
  <w:num w:numId="61">
    <w:abstractNumId w:val="71"/>
  </w:num>
  <w:num w:numId="62">
    <w:abstractNumId w:val="51"/>
  </w:num>
  <w:num w:numId="63">
    <w:abstractNumId w:val="121"/>
  </w:num>
  <w:num w:numId="64">
    <w:abstractNumId w:val="93"/>
  </w:num>
  <w:num w:numId="65">
    <w:abstractNumId w:val="99"/>
  </w:num>
  <w:num w:numId="66">
    <w:abstractNumId w:val="133"/>
  </w:num>
  <w:num w:numId="67">
    <w:abstractNumId w:val="43"/>
  </w:num>
  <w:num w:numId="68">
    <w:abstractNumId w:val="13"/>
  </w:num>
  <w:num w:numId="69">
    <w:abstractNumId w:val="0"/>
  </w:num>
  <w:num w:numId="70">
    <w:abstractNumId w:val="76"/>
  </w:num>
  <w:num w:numId="71">
    <w:abstractNumId w:val="42"/>
  </w:num>
  <w:num w:numId="72">
    <w:abstractNumId w:val="173"/>
  </w:num>
  <w:num w:numId="73">
    <w:abstractNumId w:val="150"/>
  </w:num>
  <w:num w:numId="74">
    <w:abstractNumId w:val="100"/>
  </w:num>
  <w:num w:numId="75">
    <w:abstractNumId w:val="62"/>
  </w:num>
  <w:num w:numId="76">
    <w:abstractNumId w:val="70"/>
  </w:num>
  <w:num w:numId="77">
    <w:abstractNumId w:val="10"/>
  </w:num>
  <w:num w:numId="78">
    <w:abstractNumId w:val="50"/>
  </w:num>
  <w:num w:numId="79">
    <w:abstractNumId w:val="69"/>
  </w:num>
  <w:num w:numId="80">
    <w:abstractNumId w:val="119"/>
  </w:num>
  <w:num w:numId="81">
    <w:abstractNumId w:val="176"/>
  </w:num>
  <w:num w:numId="82">
    <w:abstractNumId w:val="11"/>
  </w:num>
  <w:num w:numId="83">
    <w:abstractNumId w:val="136"/>
  </w:num>
  <w:num w:numId="84">
    <w:abstractNumId w:val="144"/>
  </w:num>
  <w:num w:numId="85">
    <w:abstractNumId w:val="9"/>
  </w:num>
  <w:num w:numId="86">
    <w:abstractNumId w:val="83"/>
  </w:num>
  <w:num w:numId="87">
    <w:abstractNumId w:val="186"/>
  </w:num>
  <w:num w:numId="88">
    <w:abstractNumId w:val="178"/>
  </w:num>
  <w:num w:numId="89">
    <w:abstractNumId w:val="89"/>
  </w:num>
  <w:num w:numId="90">
    <w:abstractNumId w:val="81"/>
  </w:num>
  <w:num w:numId="91">
    <w:abstractNumId w:val="124"/>
  </w:num>
  <w:num w:numId="92">
    <w:abstractNumId w:val="77"/>
  </w:num>
  <w:num w:numId="9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132"/>
  </w:num>
  <w:num w:numId="95">
    <w:abstractNumId w:val="67"/>
  </w:num>
  <w:num w:numId="96">
    <w:abstractNumId w:val="95"/>
  </w:num>
  <w:num w:numId="97">
    <w:abstractNumId w:val="108"/>
  </w:num>
  <w:num w:numId="98">
    <w:abstractNumId w:val="168"/>
  </w:num>
  <w:num w:numId="99">
    <w:abstractNumId w:val="40"/>
  </w:num>
  <w:num w:numId="100">
    <w:abstractNumId w:val="135"/>
  </w:num>
  <w:num w:numId="101">
    <w:abstractNumId w:val="166"/>
  </w:num>
  <w:num w:numId="102">
    <w:abstractNumId w:val="137"/>
  </w:num>
  <w:num w:numId="103">
    <w:abstractNumId w:val="98"/>
  </w:num>
  <w:num w:numId="104">
    <w:abstractNumId w:val="24"/>
  </w:num>
  <w:num w:numId="105">
    <w:abstractNumId w:val="189"/>
  </w:num>
  <w:num w:numId="106">
    <w:abstractNumId w:val="152"/>
  </w:num>
  <w:num w:numId="107">
    <w:abstractNumId w:val="149"/>
  </w:num>
  <w:num w:numId="108">
    <w:abstractNumId w:val="175"/>
  </w:num>
  <w:num w:numId="109">
    <w:abstractNumId w:val="78"/>
  </w:num>
  <w:num w:numId="110">
    <w:abstractNumId w:val="27"/>
  </w:num>
  <w:num w:numId="111">
    <w:abstractNumId w:val="184"/>
  </w:num>
  <w:num w:numId="112">
    <w:abstractNumId w:val="73"/>
  </w:num>
  <w:num w:numId="113">
    <w:abstractNumId w:val="34"/>
  </w:num>
  <w:num w:numId="114">
    <w:abstractNumId w:val="5"/>
  </w:num>
  <w:num w:numId="115">
    <w:abstractNumId w:val="182"/>
  </w:num>
  <w:num w:numId="116">
    <w:abstractNumId w:val="123"/>
  </w:num>
  <w:num w:numId="117">
    <w:abstractNumId w:val="127"/>
  </w:num>
  <w:num w:numId="118">
    <w:abstractNumId w:val="104"/>
  </w:num>
  <w:num w:numId="119">
    <w:abstractNumId w:val="22"/>
  </w:num>
  <w:num w:numId="120">
    <w:abstractNumId w:val="174"/>
  </w:num>
  <w:num w:numId="121">
    <w:abstractNumId w:val="165"/>
  </w:num>
  <w:num w:numId="122">
    <w:abstractNumId w:val="68"/>
  </w:num>
  <w:num w:numId="123">
    <w:abstractNumId w:val="74"/>
  </w:num>
  <w:num w:numId="124">
    <w:abstractNumId w:val="155"/>
  </w:num>
  <w:num w:numId="125">
    <w:abstractNumId w:val="117"/>
  </w:num>
  <w:num w:numId="126">
    <w:abstractNumId w:val="183"/>
  </w:num>
  <w:num w:numId="127">
    <w:abstractNumId w:val="102"/>
  </w:num>
  <w:num w:numId="128">
    <w:abstractNumId w:val="110"/>
  </w:num>
  <w:num w:numId="129">
    <w:abstractNumId w:val="88"/>
  </w:num>
  <w:num w:numId="130">
    <w:abstractNumId w:val="129"/>
  </w:num>
  <w:num w:numId="131">
    <w:abstractNumId w:val="130"/>
  </w:num>
  <w:num w:numId="132">
    <w:abstractNumId w:val="55"/>
  </w:num>
  <w:num w:numId="133">
    <w:abstractNumId w:val="171"/>
  </w:num>
  <w:num w:numId="134">
    <w:abstractNumId w:val="113"/>
  </w:num>
  <w:num w:numId="135">
    <w:abstractNumId w:val="97"/>
  </w:num>
  <w:num w:numId="136">
    <w:abstractNumId w:val="65"/>
  </w:num>
  <w:num w:numId="137">
    <w:abstractNumId w:val="23"/>
  </w:num>
  <w:num w:numId="138">
    <w:abstractNumId w:val="57"/>
  </w:num>
  <w:num w:numId="139">
    <w:abstractNumId w:val="86"/>
  </w:num>
  <w:num w:numId="140">
    <w:abstractNumId w:val="59"/>
  </w:num>
  <w:num w:numId="141">
    <w:abstractNumId w:val="54"/>
  </w:num>
  <w:num w:numId="142">
    <w:abstractNumId w:val="35"/>
  </w:num>
  <w:num w:numId="143">
    <w:abstractNumId w:val="63"/>
  </w:num>
  <w:num w:numId="144">
    <w:abstractNumId w:val="115"/>
  </w:num>
  <w:num w:numId="145">
    <w:abstractNumId w:val="116"/>
  </w:num>
  <w:num w:numId="146">
    <w:abstractNumId w:val="21"/>
  </w:num>
  <w:num w:numId="147">
    <w:abstractNumId w:val="128"/>
  </w:num>
  <w:num w:numId="148">
    <w:abstractNumId w:val="1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>
    <w:abstractNumId w:val="160"/>
  </w:num>
  <w:num w:numId="150">
    <w:abstractNumId w:val="48"/>
  </w:num>
  <w:num w:numId="151">
    <w:abstractNumId w:val="12"/>
  </w:num>
  <w:num w:numId="152">
    <w:abstractNumId w:val="28"/>
  </w:num>
  <w:num w:numId="153">
    <w:abstractNumId w:val="167"/>
  </w:num>
  <w:num w:numId="154">
    <w:abstractNumId w:val="112"/>
  </w:num>
  <w:num w:numId="155">
    <w:abstractNumId w:val="180"/>
  </w:num>
  <w:num w:numId="156">
    <w:abstractNumId w:val="143"/>
  </w:num>
  <w:num w:numId="157">
    <w:abstractNumId w:val="188"/>
  </w:num>
  <w:num w:numId="158">
    <w:abstractNumId w:val="2"/>
  </w:num>
  <w:num w:numId="159">
    <w:abstractNumId w:val="6"/>
  </w:num>
  <w:num w:numId="160">
    <w:abstractNumId w:val="153"/>
  </w:num>
  <w:num w:numId="161">
    <w:abstractNumId w:val="118"/>
  </w:num>
  <w:num w:numId="162">
    <w:abstractNumId w:val="96"/>
  </w:num>
  <w:num w:numId="163">
    <w:abstractNumId w:val="161"/>
  </w:num>
  <w:num w:numId="164">
    <w:abstractNumId w:val="118"/>
  </w:num>
  <w:num w:numId="165">
    <w:abstractNumId w:val="151"/>
  </w:num>
  <w:num w:numId="166">
    <w:abstractNumId w:val="163"/>
  </w:num>
  <w:num w:numId="167">
    <w:abstractNumId w:val="49"/>
  </w:num>
  <w:num w:numId="168">
    <w:abstractNumId w:val="33"/>
  </w:num>
  <w:num w:numId="169">
    <w:abstractNumId w:val="172"/>
  </w:num>
  <w:num w:numId="170">
    <w:abstractNumId w:val="134"/>
  </w:num>
  <w:num w:numId="171">
    <w:abstractNumId w:val="82"/>
  </w:num>
  <w:num w:numId="172">
    <w:abstractNumId w:val="45"/>
  </w:num>
  <w:num w:numId="173">
    <w:abstractNumId w:val="32"/>
  </w:num>
  <w:num w:numId="174">
    <w:abstractNumId w:val="46"/>
  </w:num>
  <w:num w:numId="175">
    <w:abstractNumId w:val="109"/>
  </w:num>
  <w:num w:numId="176">
    <w:abstractNumId w:val="75"/>
  </w:num>
  <w:num w:numId="177">
    <w:abstractNumId w:val="39"/>
  </w:num>
  <w:num w:numId="178">
    <w:abstractNumId w:val="47"/>
  </w:num>
  <w:num w:numId="179">
    <w:abstractNumId w:val="132"/>
  </w:num>
  <w:num w:numId="180">
    <w:abstractNumId w:val="132"/>
  </w:num>
  <w:num w:numId="181">
    <w:abstractNumId w:val="132"/>
  </w:num>
  <w:num w:numId="182">
    <w:abstractNumId w:val="132"/>
  </w:num>
  <w:num w:numId="183">
    <w:abstractNumId w:val="132"/>
  </w:num>
  <w:num w:numId="184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hint="default"/>
          <w:bCs w:val="0"/>
          <w:iCs w:val="0"/>
          <w:sz w:val="28"/>
          <w:szCs w:val="28"/>
          <w:u w:val="none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8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185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hint="default"/>
          <w:bCs w:val="0"/>
          <w:iCs w:val="0"/>
          <w:sz w:val="28"/>
          <w:szCs w:val="24"/>
          <w:u w:val="none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186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434"/>
          </w:tabs>
          <w:ind w:left="434" w:hanging="434"/>
        </w:pPr>
        <w:rPr>
          <w:rFonts w:ascii="David" w:hAnsi="David" w:cs="David" w:hint="default"/>
          <w:b/>
          <w:bCs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287"/>
          </w:tabs>
          <w:ind w:left="1287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702"/>
          </w:tabs>
          <w:ind w:left="1702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237"/>
          </w:tabs>
          <w:ind w:left="2237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597"/>
          </w:tabs>
          <w:ind w:left="2597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2957"/>
          </w:tabs>
          <w:ind w:left="2957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677"/>
          </w:tabs>
          <w:ind w:left="3677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037"/>
          </w:tabs>
          <w:ind w:left="4037" w:hanging="1440"/>
        </w:pPr>
        <w:rPr>
          <w:rFonts w:cs="David,Bold" w:hint="cs"/>
        </w:rPr>
      </w:lvl>
    </w:lvlOverride>
  </w:num>
  <w:num w:numId="187">
    <w:abstractNumId w:val="118"/>
  </w:num>
  <w:num w:numId="188">
    <w:abstractNumId w:val="118"/>
  </w:num>
  <w:num w:numId="189">
    <w:abstractNumId w:val="118"/>
  </w:num>
  <w:num w:numId="190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191">
    <w:abstractNumId w:val="118"/>
  </w:num>
  <w:num w:numId="192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/>
          <w:sz w:val="28"/>
          <w:szCs w:val="28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193">
    <w:abstractNumId w:val="118"/>
  </w:num>
  <w:num w:numId="194">
    <w:abstractNumId w:val="118"/>
  </w:num>
  <w:num w:numId="195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/>
          <w:sz w:val="28"/>
          <w:szCs w:val="28"/>
          <w:u w:val="singl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hint="default"/>
          <w:bCs w:val="0"/>
          <w:iCs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196">
    <w:abstractNumId w:val="118"/>
  </w:num>
  <w:num w:numId="197">
    <w:abstractNumId w:val="118"/>
  </w:num>
  <w:num w:numId="198">
    <w:abstractNumId w:val="146"/>
  </w:num>
  <w:num w:numId="199">
    <w:abstractNumId w:val="118"/>
  </w:num>
  <w:num w:numId="200">
    <w:abstractNumId w:val="118"/>
  </w:num>
  <w:num w:numId="201">
    <w:abstractNumId w:val="118"/>
  </w:num>
  <w:num w:numId="202">
    <w:abstractNumId w:val="118"/>
  </w:num>
  <w:num w:numId="203">
    <w:abstractNumId w:val="118"/>
  </w:num>
  <w:num w:numId="204">
    <w:abstractNumId w:val="118"/>
  </w:num>
  <w:num w:numId="205">
    <w:abstractNumId w:val="118"/>
  </w:num>
  <w:num w:numId="206">
    <w:abstractNumId w:val="118"/>
  </w:num>
  <w:num w:numId="207">
    <w:abstractNumId w:val="118"/>
  </w:num>
  <w:num w:numId="208">
    <w:abstractNumId w:val="118"/>
  </w:num>
  <w:num w:numId="209">
    <w:abstractNumId w:val="118"/>
  </w:num>
  <w:num w:numId="210">
    <w:abstractNumId w:val="118"/>
  </w:num>
  <w:num w:numId="211">
    <w:abstractNumId w:val="118"/>
  </w:num>
  <w:num w:numId="212">
    <w:abstractNumId w:val="118"/>
  </w:num>
  <w:num w:numId="213">
    <w:abstractNumId w:val="118"/>
  </w:num>
  <w:num w:numId="214">
    <w:abstractNumId w:val="122"/>
  </w:num>
  <w:num w:numId="215">
    <w:abstractNumId w:val="118"/>
  </w:num>
  <w:num w:numId="216">
    <w:abstractNumId w:val="114"/>
  </w:num>
  <w:num w:numId="217">
    <w:abstractNumId w:val="118"/>
  </w:num>
  <w:num w:numId="218">
    <w:abstractNumId w:val="118"/>
  </w:num>
  <w:num w:numId="219">
    <w:abstractNumId w:val="118"/>
  </w:num>
  <w:num w:numId="220">
    <w:abstractNumId w:val="159"/>
  </w:num>
  <w:num w:numId="221">
    <w:abstractNumId w:val="118"/>
  </w:num>
  <w:num w:numId="222">
    <w:abstractNumId w:val="8"/>
  </w:num>
  <w:num w:numId="223">
    <w:abstractNumId w:val="118"/>
  </w:num>
  <w:num w:numId="224">
    <w:abstractNumId w:val="118"/>
  </w:num>
  <w:num w:numId="225">
    <w:abstractNumId w:val="118"/>
  </w:num>
  <w:num w:numId="226">
    <w:abstractNumId w:val="118"/>
  </w:num>
  <w:num w:numId="227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/>
          <w:sz w:val="28"/>
          <w:szCs w:val="28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28">
    <w:abstractNumId w:val="118"/>
  </w:num>
  <w:num w:numId="229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30">
    <w:abstractNumId w:val="118"/>
  </w:num>
  <w:num w:numId="231">
    <w:abstractNumId w:val="118"/>
  </w:num>
  <w:num w:numId="232">
    <w:abstractNumId w:val="91"/>
  </w:num>
  <w:num w:numId="233">
    <w:abstractNumId w:val="118"/>
  </w:num>
  <w:num w:numId="234">
    <w:abstractNumId w:val="80"/>
  </w:num>
  <w:num w:numId="235">
    <w:abstractNumId w:val="118"/>
  </w:num>
  <w:num w:numId="236">
    <w:abstractNumId w:val="118"/>
  </w:num>
  <w:num w:numId="237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38">
    <w:abstractNumId w:val="118"/>
  </w:num>
  <w:num w:numId="239">
    <w:abstractNumId w:val="118"/>
  </w:num>
  <w:num w:numId="240">
    <w:abstractNumId w:val="52"/>
  </w:num>
  <w:num w:numId="241">
    <w:abstractNumId w:val="118"/>
  </w:num>
  <w:num w:numId="242">
    <w:abstractNumId w:val="158"/>
  </w:num>
  <w:num w:numId="243">
    <w:abstractNumId w:val="118"/>
  </w:num>
  <w:num w:numId="244">
    <w:abstractNumId w:val="118"/>
  </w:num>
  <w:num w:numId="245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46">
    <w:abstractNumId w:val="118"/>
  </w:num>
  <w:num w:numId="247">
    <w:abstractNumId w:val="118"/>
  </w:num>
  <w:num w:numId="248">
    <w:abstractNumId w:val="118"/>
  </w:num>
  <w:num w:numId="249">
    <w:abstractNumId w:val="118"/>
  </w:num>
  <w:num w:numId="250">
    <w:abstractNumId w:val="118"/>
  </w:num>
  <w:num w:numId="251">
    <w:abstractNumId w:val="118"/>
  </w:num>
  <w:num w:numId="252">
    <w:abstractNumId w:val="118"/>
  </w:num>
  <w:num w:numId="253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54">
    <w:abstractNumId w:val="118"/>
  </w:num>
  <w:num w:numId="255">
    <w:abstractNumId w:val="118"/>
  </w:num>
  <w:num w:numId="256">
    <w:abstractNumId w:val="118"/>
  </w:num>
  <w:num w:numId="257">
    <w:abstractNumId w:val="118"/>
  </w:num>
  <w:num w:numId="258">
    <w:abstractNumId w:val="118"/>
  </w:num>
  <w:num w:numId="259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60">
    <w:abstractNumId w:val="118"/>
  </w:num>
  <w:num w:numId="261">
    <w:abstractNumId w:val="118"/>
  </w:num>
  <w:num w:numId="262">
    <w:abstractNumId w:val="118"/>
  </w:num>
  <w:num w:numId="263">
    <w:abstractNumId w:val="118"/>
  </w:num>
  <w:num w:numId="264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65">
    <w:abstractNumId w:val="118"/>
  </w:num>
  <w:num w:numId="266">
    <w:abstractNumId w:val="118"/>
  </w:num>
  <w:num w:numId="267">
    <w:abstractNumId w:val="118"/>
  </w:num>
  <w:num w:numId="268">
    <w:abstractNumId w:val="118"/>
  </w:num>
  <w:num w:numId="269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8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70">
    <w:abstractNumId w:val="118"/>
  </w:num>
  <w:num w:numId="271">
    <w:abstractNumId w:val="118"/>
  </w:num>
  <w:num w:numId="272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73">
    <w:abstractNumId w:val="118"/>
  </w:num>
  <w:num w:numId="274">
    <w:abstractNumId w:val="118"/>
  </w:num>
  <w:num w:numId="275">
    <w:abstractNumId w:val="118"/>
  </w:num>
  <w:num w:numId="276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77">
    <w:abstractNumId w:val="118"/>
  </w:num>
  <w:num w:numId="278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79">
    <w:abstractNumId w:val="118"/>
  </w:num>
  <w:num w:numId="280">
    <w:abstractNumId w:val="118"/>
  </w:num>
  <w:num w:numId="281">
    <w:abstractNumId w:val="118"/>
  </w:num>
  <w:num w:numId="282">
    <w:abstractNumId w:val="118"/>
  </w:num>
  <w:num w:numId="283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84">
    <w:abstractNumId w:val="118"/>
  </w:num>
  <w:num w:numId="285">
    <w:abstractNumId w:val="118"/>
  </w:num>
  <w:num w:numId="286">
    <w:abstractNumId w:val="118"/>
  </w:num>
  <w:num w:numId="287">
    <w:abstractNumId w:val="118"/>
  </w:num>
  <w:num w:numId="288">
    <w:abstractNumId w:val="118"/>
  </w:num>
  <w:num w:numId="289">
    <w:abstractNumId w:val="118"/>
  </w:num>
  <w:num w:numId="290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91">
    <w:abstractNumId w:val="118"/>
  </w:num>
  <w:num w:numId="292">
    <w:abstractNumId w:val="118"/>
  </w:num>
  <w:num w:numId="293">
    <w:abstractNumId w:val="118"/>
  </w:num>
  <w:num w:numId="294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95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4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96">
    <w:abstractNumId w:val="118"/>
  </w:num>
  <w:num w:numId="297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298">
    <w:abstractNumId w:val="118"/>
  </w:num>
  <w:num w:numId="299">
    <w:abstractNumId w:val="118"/>
  </w:num>
  <w:num w:numId="300">
    <w:abstractNumId w:val="118"/>
  </w:num>
  <w:num w:numId="301">
    <w:abstractNumId w:val="118"/>
  </w:num>
  <w:num w:numId="302">
    <w:abstractNumId w:val="118"/>
  </w:num>
  <w:num w:numId="303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304">
    <w:abstractNumId w:val="118"/>
  </w:num>
  <w:num w:numId="305">
    <w:abstractNumId w:val="118"/>
  </w:num>
  <w:num w:numId="306">
    <w:abstractNumId w:val="118"/>
  </w:num>
  <w:num w:numId="307">
    <w:abstractNumId w:val="118"/>
  </w:num>
  <w:num w:numId="308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567" w:hanging="567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309">
    <w:abstractNumId w:val="118"/>
  </w:num>
  <w:num w:numId="310">
    <w:abstractNumId w:val="118"/>
  </w:num>
  <w:num w:numId="311">
    <w:abstractNumId w:val="118"/>
  </w:num>
  <w:num w:numId="312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2835"/>
          </w:tabs>
          <w:ind w:left="567" w:hanging="567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313">
    <w:abstractNumId w:val="118"/>
  </w:num>
  <w:num w:numId="314">
    <w:abstractNumId w:val="118"/>
  </w:num>
  <w:num w:numId="315">
    <w:abstractNumId w:val="118"/>
  </w:num>
  <w:num w:numId="316">
    <w:abstractNumId w:val="118"/>
  </w:num>
  <w:num w:numId="317">
    <w:abstractNumId w:val="118"/>
  </w:num>
  <w:num w:numId="318">
    <w:abstractNumId w:val="118"/>
  </w:num>
  <w:num w:numId="319">
    <w:abstractNumId w:val="118"/>
  </w:num>
  <w:num w:numId="320">
    <w:abstractNumId w:val="118"/>
  </w:num>
  <w:num w:numId="321">
    <w:abstractNumId w:val="118"/>
  </w:num>
  <w:num w:numId="322">
    <w:abstractNumId w:val="118"/>
  </w:num>
  <w:num w:numId="323">
    <w:abstractNumId w:val="118"/>
  </w:num>
  <w:num w:numId="324">
    <w:abstractNumId w:val="118"/>
  </w:num>
  <w:num w:numId="325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567" w:hanging="567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326">
    <w:abstractNumId w:val="118"/>
  </w:num>
  <w:num w:numId="327">
    <w:abstractNumId w:val="118"/>
  </w:num>
  <w:num w:numId="328">
    <w:abstractNumId w:val="118"/>
  </w:num>
  <w:num w:numId="329">
    <w:abstractNumId w:val="118"/>
  </w:num>
  <w:num w:numId="330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717" w:hanging="434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331">
    <w:abstractNumId w:val="118"/>
  </w:num>
  <w:num w:numId="332">
    <w:abstractNumId w:val="118"/>
  </w:num>
  <w:num w:numId="333">
    <w:abstractNumId w:val="118"/>
  </w:num>
  <w:num w:numId="334">
    <w:abstractNumId w:val="118"/>
  </w:num>
  <w:num w:numId="335">
    <w:abstractNumId w:val="118"/>
  </w:num>
  <w:num w:numId="336">
    <w:abstractNumId w:val="118"/>
  </w:num>
  <w:num w:numId="337">
    <w:abstractNumId w:val="118"/>
  </w:num>
  <w:num w:numId="338">
    <w:abstractNumId w:val="118"/>
  </w:num>
  <w:num w:numId="339">
    <w:abstractNumId w:val="118"/>
  </w:num>
  <w:num w:numId="340">
    <w:abstractNumId w:val="128"/>
    <w:lvlOverride w:ilvl="0">
      <w:lvl w:ilvl="0">
        <w:start w:val="1"/>
        <w:numFmt w:val="decimal"/>
        <w:lvlText w:val="%1."/>
        <w:lvlJc w:val="left"/>
        <w:pPr>
          <w:tabs>
            <w:tab w:val="num" w:pos="643"/>
          </w:tabs>
          <w:ind w:left="643" w:hanging="360"/>
        </w:pPr>
        <w:rPr>
          <w:rFonts w:cs="David,Bold" w:hint="cs"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17"/>
          </w:tabs>
          <w:ind w:left="567" w:hanging="567"/>
        </w:pPr>
        <w:rPr>
          <w:rFonts w:ascii="David" w:hAnsi="David" w:cs="David" w:hint="default"/>
          <w:b/>
          <w:bCs w:val="0"/>
          <w:iCs w:val="0"/>
          <w:sz w:val="28"/>
          <w:szCs w:val="24"/>
          <w:u w:val="none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570"/>
          </w:tabs>
          <w:ind w:left="1570" w:hanging="720"/>
        </w:pPr>
        <w:rPr>
          <w:rFonts w:cs="David,Bold" w:hint="cs"/>
          <w:sz w:val="22"/>
          <w:szCs w:val="22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985"/>
          </w:tabs>
          <w:ind w:left="1985" w:hanging="905"/>
        </w:pPr>
        <w:rPr>
          <w:rFonts w:cs="David,Bold" w:hint="cs"/>
          <w:sz w:val="22"/>
          <w:szCs w:val="22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David,Bold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David,Bold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David,Bold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David,Bold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David,Bold" w:hint="cs"/>
        </w:rPr>
      </w:lvl>
    </w:lvlOverride>
  </w:num>
  <w:num w:numId="341">
    <w:abstractNumId w:val="118"/>
  </w:num>
  <w:num w:numId="342">
    <w:abstractNumId w:val="118"/>
  </w:num>
  <w:num w:numId="343">
    <w:abstractNumId w:val="118"/>
  </w:num>
  <w:num w:numId="344">
    <w:abstractNumId w:val="118"/>
  </w:num>
  <w:num w:numId="345">
    <w:abstractNumId w:val="118"/>
  </w:num>
  <w:num w:numId="346">
    <w:abstractNumId w:val="118"/>
  </w:num>
  <w:num w:numId="347">
    <w:abstractNumId w:val="118"/>
  </w:num>
  <w:num w:numId="348">
    <w:abstractNumId w:val="118"/>
  </w:num>
  <w:num w:numId="349">
    <w:abstractNumId w:val="118"/>
  </w:num>
  <w:num w:numId="350">
    <w:abstractNumId w:val="118"/>
  </w:num>
  <w:num w:numId="351">
    <w:abstractNumId w:val="118"/>
  </w:num>
  <w:num w:numId="352">
    <w:abstractNumId w:val="118"/>
  </w:num>
  <w:num w:numId="353">
    <w:abstractNumId w:val="118"/>
  </w:num>
  <w:num w:numId="354">
    <w:abstractNumId w:val="118"/>
  </w:num>
  <w:num w:numId="355">
    <w:abstractNumId w:val="118"/>
  </w:num>
  <w:num w:numId="356">
    <w:abstractNumId w:val="118"/>
  </w:num>
  <w:num w:numId="357">
    <w:abstractNumId w:val="118"/>
  </w:num>
  <w:num w:numId="358">
    <w:abstractNumId w:val="118"/>
  </w:num>
  <w:num w:numId="359">
    <w:abstractNumId w:val="118"/>
  </w:num>
  <w:num w:numId="360">
    <w:abstractNumId w:val="118"/>
  </w:num>
  <w:num w:numId="361">
    <w:abstractNumId w:val="118"/>
  </w:num>
  <w:num w:numId="362">
    <w:abstractNumId w:val="118"/>
  </w:num>
  <w:num w:numId="363">
    <w:abstractNumId w:val="118"/>
  </w:num>
  <w:num w:numId="364">
    <w:abstractNumId w:val="118"/>
  </w:num>
  <w:num w:numId="365">
    <w:abstractNumId w:val="118"/>
  </w:num>
  <w:num w:numId="366">
    <w:abstractNumId w:val="118"/>
  </w:num>
  <w:num w:numId="367">
    <w:abstractNumId w:val="118"/>
  </w:num>
  <w:num w:numId="368">
    <w:abstractNumId w:val="118"/>
  </w:num>
  <w:num w:numId="369">
    <w:abstractNumId w:val="118"/>
  </w:num>
  <w:num w:numId="370">
    <w:abstractNumId w:val="118"/>
  </w:num>
  <w:num w:numId="371">
    <w:abstractNumId w:val="118"/>
  </w:num>
  <w:num w:numId="372">
    <w:abstractNumId w:val="118"/>
  </w:num>
  <w:num w:numId="373">
    <w:abstractNumId w:val="118"/>
  </w:num>
  <w:num w:numId="374">
    <w:abstractNumId w:val="118"/>
  </w:num>
  <w:num w:numId="375">
    <w:abstractNumId w:val="118"/>
  </w:num>
  <w:num w:numId="376">
    <w:abstractNumId w:val="118"/>
  </w:num>
  <w:num w:numId="377">
    <w:abstractNumId w:val="118"/>
  </w:num>
  <w:num w:numId="378">
    <w:abstractNumId w:val="118"/>
  </w:num>
  <w:num w:numId="379">
    <w:abstractNumId w:val="118"/>
  </w:num>
  <w:num w:numId="380">
    <w:abstractNumId w:val="118"/>
  </w:num>
  <w:num w:numId="381">
    <w:abstractNumId w:val="118"/>
  </w:num>
  <w:num w:numId="382">
    <w:abstractNumId w:val="118"/>
  </w:num>
  <w:num w:numId="383">
    <w:abstractNumId w:val="118"/>
  </w:num>
  <w:num w:numId="384">
    <w:abstractNumId w:val="118"/>
  </w:num>
  <w:num w:numId="385">
    <w:abstractNumId w:val="118"/>
  </w:num>
  <w:num w:numId="386">
    <w:abstractNumId w:val="118"/>
  </w:num>
  <w:num w:numId="387">
    <w:abstractNumId w:val="118"/>
  </w:num>
  <w:num w:numId="388">
    <w:abstractNumId w:val="118"/>
  </w:num>
  <w:num w:numId="389">
    <w:abstractNumId w:val="118"/>
  </w:num>
  <w:num w:numId="390">
    <w:abstractNumId w:val="118"/>
  </w:num>
  <w:num w:numId="391">
    <w:abstractNumId w:val="118"/>
  </w:num>
  <w:num w:numId="392">
    <w:abstractNumId w:val="118"/>
  </w:num>
  <w:num w:numId="393">
    <w:abstractNumId w:val="118"/>
  </w:num>
  <w:num w:numId="394">
    <w:abstractNumId w:val="118"/>
  </w:num>
  <w:num w:numId="395">
    <w:abstractNumId w:val="118"/>
  </w:num>
  <w:num w:numId="396">
    <w:abstractNumId w:val="118"/>
  </w:num>
  <w:num w:numId="397">
    <w:abstractNumId w:val="118"/>
  </w:num>
  <w:num w:numId="398">
    <w:abstractNumId w:val="118"/>
  </w:num>
  <w:num w:numId="399">
    <w:abstractNumId w:val="118"/>
  </w:num>
  <w:num w:numId="400">
    <w:abstractNumId w:val="118"/>
  </w:num>
  <w:num w:numId="401">
    <w:abstractNumId w:val="60"/>
  </w:num>
  <w:num w:numId="402">
    <w:abstractNumId w:val="56"/>
  </w:num>
  <w:num w:numId="403">
    <w:abstractNumId w:val="56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rFonts w:cs="David" w:hint="default"/>
          <w:bCs w:val="0"/>
          <w:iCs w:val="0"/>
          <w:szCs w:val="24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94"/>
          </w:tabs>
          <w:ind w:left="794" w:hanging="434"/>
        </w:pPr>
        <w:rPr>
          <w:rFonts w:cs="David" w:hint="default"/>
          <w:bCs w:val="0"/>
          <w:iCs w:val="0"/>
          <w:sz w:val="22"/>
          <w:szCs w:val="24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440"/>
          </w:tabs>
          <w:ind w:left="1440" w:hanging="720"/>
        </w:pPr>
        <w:rPr>
          <w:rFonts w:cs="Times New Roman" w:hint="cs"/>
        </w:rPr>
      </w:lvl>
    </w:lvlOverride>
    <w:lvlOverride w:ilvl="3">
      <w:lvl w:ilvl="3">
        <w:start w:val="1"/>
        <w:numFmt w:val="decimal"/>
        <w:lvlText w:val="%4%1.%2.%3."/>
        <w:lvlJc w:val="left"/>
        <w:pPr>
          <w:tabs>
            <w:tab w:val="num" w:pos="1985"/>
          </w:tabs>
          <w:ind w:left="1985" w:hanging="905"/>
        </w:pPr>
        <w:rPr>
          <w:rFonts w:cs="Times New Roman" w:hint="cs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Times New Roman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Times New Roman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Times New Roman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Times New Roman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Times New Roman" w:hint="cs"/>
        </w:rPr>
      </w:lvl>
    </w:lvlOverride>
  </w:num>
  <w:num w:numId="404">
    <w:abstractNumId w:val="56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rFonts w:cs="David" w:hint="default"/>
          <w:bCs w:val="0"/>
          <w:iCs w:val="0"/>
          <w:szCs w:val="24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794"/>
          </w:tabs>
          <w:ind w:left="794" w:hanging="434"/>
        </w:pPr>
        <w:rPr>
          <w:rFonts w:cs="David" w:hint="default"/>
          <w:bCs w:val="0"/>
          <w:iCs w:val="0"/>
          <w:sz w:val="22"/>
          <w:szCs w:val="24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440"/>
          </w:tabs>
          <w:ind w:left="851" w:hanging="851"/>
        </w:pPr>
        <w:rPr>
          <w:rFonts w:cs="David" w:hint="default"/>
          <w:bCs w:val="0"/>
          <w:iCs w:val="0"/>
          <w:szCs w:val="24"/>
        </w:rPr>
      </w:lvl>
    </w:lvlOverride>
    <w:lvlOverride w:ilvl="3">
      <w:lvl w:ilvl="3">
        <w:start w:val="1"/>
        <w:numFmt w:val="decimal"/>
        <w:lvlText w:val="%4%1.%2.%3."/>
        <w:lvlJc w:val="left"/>
        <w:pPr>
          <w:tabs>
            <w:tab w:val="num" w:pos="1985"/>
          </w:tabs>
          <w:ind w:left="1985" w:hanging="905"/>
        </w:pPr>
        <w:rPr>
          <w:rFonts w:cs="Times New Roman" w:hint="cs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2520"/>
          </w:tabs>
          <w:ind w:left="2520" w:hanging="1080"/>
        </w:pPr>
        <w:rPr>
          <w:rFonts w:cs="Times New Roman" w:hint="cs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2880"/>
          </w:tabs>
          <w:ind w:left="2880" w:hanging="1080"/>
        </w:pPr>
        <w:rPr>
          <w:rFonts w:cs="Times New Roman" w:hint="cs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3240"/>
          </w:tabs>
          <w:ind w:left="3240" w:hanging="1080"/>
        </w:pPr>
        <w:rPr>
          <w:rFonts w:cs="Times New Roman" w:hint="cs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3960"/>
          </w:tabs>
          <w:ind w:left="3960" w:hanging="1440"/>
        </w:pPr>
        <w:rPr>
          <w:rFonts w:cs="Times New Roman" w:hint="cs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4320"/>
          </w:tabs>
          <w:ind w:left="4320" w:hanging="1440"/>
        </w:pPr>
        <w:rPr>
          <w:rFonts w:cs="Times New Roman" w:hint="cs"/>
        </w:rPr>
      </w:lvl>
    </w:lvlOverride>
  </w:num>
  <w:num w:numId="405">
    <w:abstractNumId w:val="1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cs="Times New Roman"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567" w:hanging="567"/>
        </w:pPr>
        <w:rPr>
          <w:rFonts w:cs="David" w:hint="default"/>
          <w:bCs w:val="0"/>
          <w:iCs w:val="0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851" w:hanging="851"/>
        </w:pPr>
        <w:rPr>
          <w:rFonts w:cs="David" w:hint="default"/>
          <w:bCs w:val="0"/>
          <w:iCs w:val="0"/>
          <w:szCs w:val="24"/>
        </w:rPr>
      </w:lvl>
    </w:lvlOverride>
    <w:lvlOverride w:ilvl="3">
      <w:lvl w:ilvl="3">
        <w:start w:val="1"/>
        <w:numFmt w:val="hebrew1"/>
        <w:lvlText w:val="%4."/>
        <w:lvlJc w:val="left"/>
        <w:pPr>
          <w:ind w:left="397" w:firstLine="454"/>
        </w:pPr>
        <w:rPr>
          <w:rFonts w:cs="David" w:hint="default"/>
          <w:bCs w:val="0"/>
          <w:iCs w:val="0"/>
          <w:szCs w:val="24"/>
        </w:rPr>
      </w:lvl>
    </w:lvlOverride>
    <w:lvlOverride w:ilvl="4">
      <w:lvl w:ilvl="4">
        <w:start w:val="1"/>
        <w:numFmt w:val="decimal"/>
        <w:lvlText w:val="%5)"/>
        <w:lvlJc w:val="left"/>
        <w:pPr>
          <w:ind w:left="397" w:firstLine="850"/>
        </w:pPr>
        <w:rPr>
          <w:rFonts w:cs="Times New Roman" w:hint="default"/>
          <w:b w:val="0"/>
          <w:bCs w:val="0"/>
          <w:color w:val="auto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cs="Times New Roman" w:hint="default"/>
          <w:color w:val="auto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cs="Times New Roman" w:hint="default"/>
        </w:rPr>
      </w:lvl>
    </w:lvlOverride>
  </w:num>
  <w:num w:numId="406">
    <w:abstractNumId w:val="111"/>
  </w:num>
  <w:num w:numId="407">
    <w:abstractNumId w:val="111"/>
  </w:num>
  <w:num w:numId="408">
    <w:abstractNumId w:val="111"/>
  </w:num>
  <w:num w:numId="409">
    <w:abstractNumId w:val="111"/>
  </w:num>
  <w:num w:numId="410">
    <w:abstractNumId w:val="111"/>
  </w:num>
  <w:num w:numId="411">
    <w:abstractNumId w:val="142"/>
  </w:num>
  <w:num w:numId="412">
    <w:abstractNumId w:val="15"/>
  </w:num>
  <w:num w:numId="413">
    <w:abstractNumId w:val="101"/>
  </w:num>
  <w:num w:numId="414">
    <w:abstractNumId w:val="105"/>
  </w:num>
  <w:num w:numId="415">
    <w:abstractNumId w:val="25"/>
  </w:num>
  <w:num w:numId="416">
    <w:abstractNumId w:val="126"/>
  </w:num>
  <w:num w:numId="417">
    <w:abstractNumId w:val="31"/>
  </w:num>
  <w:num w:numId="418">
    <w:abstractNumId w:val="16"/>
  </w:num>
  <w:num w:numId="419">
    <w:abstractNumId w:val="58"/>
  </w:num>
  <w:num w:numId="420">
    <w:abstractNumId w:val="79"/>
  </w:num>
  <w:num w:numId="421">
    <w:abstractNumId w:val="118"/>
  </w:num>
  <w:num w:numId="422">
    <w:abstractNumId w:val="118"/>
  </w:num>
  <w:num w:numId="423">
    <w:abstractNumId w:val="118"/>
  </w:num>
  <w:num w:numId="424">
    <w:abstractNumId w:val="118"/>
  </w:num>
  <w:num w:numId="425">
    <w:abstractNumId w:val="118"/>
  </w:num>
  <w:numIdMacAtCleanup w:val="4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CA6"/>
    <w:rsid w:val="000017A0"/>
    <w:rsid w:val="00003670"/>
    <w:rsid w:val="00003A33"/>
    <w:rsid w:val="00003F31"/>
    <w:rsid w:val="00004C59"/>
    <w:rsid w:val="00004C9F"/>
    <w:rsid w:val="00004D03"/>
    <w:rsid w:val="00005770"/>
    <w:rsid w:val="0000728D"/>
    <w:rsid w:val="00007E75"/>
    <w:rsid w:val="0001181A"/>
    <w:rsid w:val="00012306"/>
    <w:rsid w:val="00012459"/>
    <w:rsid w:val="00012515"/>
    <w:rsid w:val="00012905"/>
    <w:rsid w:val="00013D76"/>
    <w:rsid w:val="00014574"/>
    <w:rsid w:val="00015439"/>
    <w:rsid w:val="00017AE7"/>
    <w:rsid w:val="00017D6C"/>
    <w:rsid w:val="00020086"/>
    <w:rsid w:val="00021FBF"/>
    <w:rsid w:val="0002272C"/>
    <w:rsid w:val="00022E92"/>
    <w:rsid w:val="000233B2"/>
    <w:rsid w:val="00024DD9"/>
    <w:rsid w:val="00025291"/>
    <w:rsid w:val="000255B0"/>
    <w:rsid w:val="000271B1"/>
    <w:rsid w:val="00027346"/>
    <w:rsid w:val="00030470"/>
    <w:rsid w:val="0003060B"/>
    <w:rsid w:val="00030845"/>
    <w:rsid w:val="00031A49"/>
    <w:rsid w:val="000324F4"/>
    <w:rsid w:val="0003267E"/>
    <w:rsid w:val="00032AE9"/>
    <w:rsid w:val="000339ED"/>
    <w:rsid w:val="00034614"/>
    <w:rsid w:val="000347B3"/>
    <w:rsid w:val="00035878"/>
    <w:rsid w:val="0003589A"/>
    <w:rsid w:val="00035D1F"/>
    <w:rsid w:val="000374B5"/>
    <w:rsid w:val="0004006A"/>
    <w:rsid w:val="00040F94"/>
    <w:rsid w:val="00042455"/>
    <w:rsid w:val="00042B69"/>
    <w:rsid w:val="00044593"/>
    <w:rsid w:val="00044F33"/>
    <w:rsid w:val="00046698"/>
    <w:rsid w:val="00046E21"/>
    <w:rsid w:val="000470DB"/>
    <w:rsid w:val="00047678"/>
    <w:rsid w:val="00047AA3"/>
    <w:rsid w:val="00047E5D"/>
    <w:rsid w:val="00050AA0"/>
    <w:rsid w:val="00051266"/>
    <w:rsid w:val="00051D6C"/>
    <w:rsid w:val="00051E9B"/>
    <w:rsid w:val="000530A4"/>
    <w:rsid w:val="0005337D"/>
    <w:rsid w:val="00053893"/>
    <w:rsid w:val="000543E5"/>
    <w:rsid w:val="000554B7"/>
    <w:rsid w:val="0005798F"/>
    <w:rsid w:val="00057A75"/>
    <w:rsid w:val="0006012D"/>
    <w:rsid w:val="000605BE"/>
    <w:rsid w:val="00060B4F"/>
    <w:rsid w:val="00060D09"/>
    <w:rsid w:val="000620AB"/>
    <w:rsid w:val="00062193"/>
    <w:rsid w:val="00062228"/>
    <w:rsid w:val="00062890"/>
    <w:rsid w:val="00063372"/>
    <w:rsid w:val="00064655"/>
    <w:rsid w:val="0006467D"/>
    <w:rsid w:val="00065127"/>
    <w:rsid w:val="00065588"/>
    <w:rsid w:val="000657DF"/>
    <w:rsid w:val="0006694F"/>
    <w:rsid w:val="00070601"/>
    <w:rsid w:val="000706AB"/>
    <w:rsid w:val="00071230"/>
    <w:rsid w:val="00072177"/>
    <w:rsid w:val="00073A97"/>
    <w:rsid w:val="0007437D"/>
    <w:rsid w:val="00074E95"/>
    <w:rsid w:val="000767C5"/>
    <w:rsid w:val="00076E8C"/>
    <w:rsid w:val="0008005C"/>
    <w:rsid w:val="00082996"/>
    <w:rsid w:val="000831B2"/>
    <w:rsid w:val="000845A3"/>
    <w:rsid w:val="00085320"/>
    <w:rsid w:val="0008790C"/>
    <w:rsid w:val="000910CB"/>
    <w:rsid w:val="00091149"/>
    <w:rsid w:val="000932A2"/>
    <w:rsid w:val="00093C41"/>
    <w:rsid w:val="000945BA"/>
    <w:rsid w:val="000952A7"/>
    <w:rsid w:val="00095C25"/>
    <w:rsid w:val="000969B9"/>
    <w:rsid w:val="00096AF6"/>
    <w:rsid w:val="0009743C"/>
    <w:rsid w:val="00097A40"/>
    <w:rsid w:val="000A066E"/>
    <w:rsid w:val="000A26C0"/>
    <w:rsid w:val="000A2D92"/>
    <w:rsid w:val="000A3949"/>
    <w:rsid w:val="000A4C00"/>
    <w:rsid w:val="000A539E"/>
    <w:rsid w:val="000A6452"/>
    <w:rsid w:val="000A6ACF"/>
    <w:rsid w:val="000A6C9C"/>
    <w:rsid w:val="000A7885"/>
    <w:rsid w:val="000B0EC2"/>
    <w:rsid w:val="000B1569"/>
    <w:rsid w:val="000B174D"/>
    <w:rsid w:val="000B2A01"/>
    <w:rsid w:val="000B41BB"/>
    <w:rsid w:val="000B41C9"/>
    <w:rsid w:val="000B4697"/>
    <w:rsid w:val="000B4A78"/>
    <w:rsid w:val="000B4E5D"/>
    <w:rsid w:val="000B5172"/>
    <w:rsid w:val="000B5345"/>
    <w:rsid w:val="000B5978"/>
    <w:rsid w:val="000B5D21"/>
    <w:rsid w:val="000C0614"/>
    <w:rsid w:val="000C07D7"/>
    <w:rsid w:val="000C10E7"/>
    <w:rsid w:val="000C17C7"/>
    <w:rsid w:val="000C204E"/>
    <w:rsid w:val="000C4732"/>
    <w:rsid w:val="000C4AB9"/>
    <w:rsid w:val="000C5371"/>
    <w:rsid w:val="000C56C9"/>
    <w:rsid w:val="000C5762"/>
    <w:rsid w:val="000C5C27"/>
    <w:rsid w:val="000C6384"/>
    <w:rsid w:val="000C6FE5"/>
    <w:rsid w:val="000C7008"/>
    <w:rsid w:val="000C7AB5"/>
    <w:rsid w:val="000D05ED"/>
    <w:rsid w:val="000D1610"/>
    <w:rsid w:val="000D1DD3"/>
    <w:rsid w:val="000D50BC"/>
    <w:rsid w:val="000D5305"/>
    <w:rsid w:val="000D543B"/>
    <w:rsid w:val="000D6663"/>
    <w:rsid w:val="000D750B"/>
    <w:rsid w:val="000D7659"/>
    <w:rsid w:val="000D7B4E"/>
    <w:rsid w:val="000D7E09"/>
    <w:rsid w:val="000E015B"/>
    <w:rsid w:val="000E0F06"/>
    <w:rsid w:val="000E1641"/>
    <w:rsid w:val="000E2635"/>
    <w:rsid w:val="000E2D3E"/>
    <w:rsid w:val="000E2DB3"/>
    <w:rsid w:val="000E2EFE"/>
    <w:rsid w:val="000E3AAA"/>
    <w:rsid w:val="000E48B0"/>
    <w:rsid w:val="000E495B"/>
    <w:rsid w:val="000E5854"/>
    <w:rsid w:val="000E5DE9"/>
    <w:rsid w:val="000E7622"/>
    <w:rsid w:val="000E7746"/>
    <w:rsid w:val="000F00AE"/>
    <w:rsid w:val="000F0343"/>
    <w:rsid w:val="000F05D9"/>
    <w:rsid w:val="000F0626"/>
    <w:rsid w:val="000F0BAD"/>
    <w:rsid w:val="000F0CFA"/>
    <w:rsid w:val="000F0E2E"/>
    <w:rsid w:val="000F11BF"/>
    <w:rsid w:val="000F1789"/>
    <w:rsid w:val="000F17A7"/>
    <w:rsid w:val="000F1CFD"/>
    <w:rsid w:val="000F1F64"/>
    <w:rsid w:val="000F2CBF"/>
    <w:rsid w:val="000F4219"/>
    <w:rsid w:val="000F44AF"/>
    <w:rsid w:val="000F49AD"/>
    <w:rsid w:val="000F56F7"/>
    <w:rsid w:val="000F6623"/>
    <w:rsid w:val="000F6DF1"/>
    <w:rsid w:val="000F6FC0"/>
    <w:rsid w:val="000F7148"/>
    <w:rsid w:val="000F71D0"/>
    <w:rsid w:val="000F7BCD"/>
    <w:rsid w:val="001005A6"/>
    <w:rsid w:val="0010083D"/>
    <w:rsid w:val="00100A40"/>
    <w:rsid w:val="00100B31"/>
    <w:rsid w:val="00100D14"/>
    <w:rsid w:val="00101137"/>
    <w:rsid w:val="00101796"/>
    <w:rsid w:val="001019D6"/>
    <w:rsid w:val="00104FBF"/>
    <w:rsid w:val="0010504B"/>
    <w:rsid w:val="001055B1"/>
    <w:rsid w:val="00105B42"/>
    <w:rsid w:val="001106CC"/>
    <w:rsid w:val="00110CA9"/>
    <w:rsid w:val="00110D39"/>
    <w:rsid w:val="0011160D"/>
    <w:rsid w:val="001117FA"/>
    <w:rsid w:val="00111FE4"/>
    <w:rsid w:val="00112928"/>
    <w:rsid w:val="00113976"/>
    <w:rsid w:val="00114017"/>
    <w:rsid w:val="00114342"/>
    <w:rsid w:val="00115E00"/>
    <w:rsid w:val="00116326"/>
    <w:rsid w:val="001215D1"/>
    <w:rsid w:val="001225D8"/>
    <w:rsid w:val="0012261F"/>
    <w:rsid w:val="0012269D"/>
    <w:rsid w:val="00122ADE"/>
    <w:rsid w:val="00122DCA"/>
    <w:rsid w:val="00124EF5"/>
    <w:rsid w:val="00130027"/>
    <w:rsid w:val="00131011"/>
    <w:rsid w:val="00132199"/>
    <w:rsid w:val="00132A47"/>
    <w:rsid w:val="001334BD"/>
    <w:rsid w:val="0013470B"/>
    <w:rsid w:val="00134FC6"/>
    <w:rsid w:val="0013567D"/>
    <w:rsid w:val="00135E50"/>
    <w:rsid w:val="00140101"/>
    <w:rsid w:val="00140175"/>
    <w:rsid w:val="001401B3"/>
    <w:rsid w:val="0014081F"/>
    <w:rsid w:val="00140953"/>
    <w:rsid w:val="00141495"/>
    <w:rsid w:val="0014174D"/>
    <w:rsid w:val="00141FA2"/>
    <w:rsid w:val="001437B2"/>
    <w:rsid w:val="00145189"/>
    <w:rsid w:val="0014569C"/>
    <w:rsid w:val="00145ABB"/>
    <w:rsid w:val="00145FB1"/>
    <w:rsid w:val="0014647B"/>
    <w:rsid w:val="001473CF"/>
    <w:rsid w:val="00150773"/>
    <w:rsid w:val="00150857"/>
    <w:rsid w:val="00150A3D"/>
    <w:rsid w:val="00150D5A"/>
    <w:rsid w:val="00151737"/>
    <w:rsid w:val="001518FD"/>
    <w:rsid w:val="00151DD5"/>
    <w:rsid w:val="0015235A"/>
    <w:rsid w:val="00152809"/>
    <w:rsid w:val="00152F88"/>
    <w:rsid w:val="001537C3"/>
    <w:rsid w:val="00153970"/>
    <w:rsid w:val="00154585"/>
    <w:rsid w:val="0015569F"/>
    <w:rsid w:val="00155DA8"/>
    <w:rsid w:val="0015614D"/>
    <w:rsid w:val="00156352"/>
    <w:rsid w:val="00156AC8"/>
    <w:rsid w:val="00157263"/>
    <w:rsid w:val="00157360"/>
    <w:rsid w:val="00157E38"/>
    <w:rsid w:val="00160087"/>
    <w:rsid w:val="00161098"/>
    <w:rsid w:val="001610AB"/>
    <w:rsid w:val="001618B8"/>
    <w:rsid w:val="00162A4D"/>
    <w:rsid w:val="00163289"/>
    <w:rsid w:val="0016370C"/>
    <w:rsid w:val="001640E0"/>
    <w:rsid w:val="00166608"/>
    <w:rsid w:val="00166B03"/>
    <w:rsid w:val="001675B9"/>
    <w:rsid w:val="001708F1"/>
    <w:rsid w:val="00170C5B"/>
    <w:rsid w:val="00171DDC"/>
    <w:rsid w:val="00171FA5"/>
    <w:rsid w:val="0017234B"/>
    <w:rsid w:val="0017280E"/>
    <w:rsid w:val="00172E7A"/>
    <w:rsid w:val="00175FFD"/>
    <w:rsid w:val="00177470"/>
    <w:rsid w:val="00177D38"/>
    <w:rsid w:val="001804CE"/>
    <w:rsid w:val="00180618"/>
    <w:rsid w:val="001810AC"/>
    <w:rsid w:val="001814D7"/>
    <w:rsid w:val="00182492"/>
    <w:rsid w:val="00182CA9"/>
    <w:rsid w:val="00182E90"/>
    <w:rsid w:val="001831B6"/>
    <w:rsid w:val="0018502A"/>
    <w:rsid w:val="00185C20"/>
    <w:rsid w:val="00185C6C"/>
    <w:rsid w:val="001869DB"/>
    <w:rsid w:val="001910B0"/>
    <w:rsid w:val="0019176E"/>
    <w:rsid w:val="00191BD5"/>
    <w:rsid w:val="0019241A"/>
    <w:rsid w:val="00192B69"/>
    <w:rsid w:val="0019352C"/>
    <w:rsid w:val="00193B0F"/>
    <w:rsid w:val="00193DF2"/>
    <w:rsid w:val="00193E5F"/>
    <w:rsid w:val="00193ED7"/>
    <w:rsid w:val="00195509"/>
    <w:rsid w:val="0019554D"/>
    <w:rsid w:val="0019640D"/>
    <w:rsid w:val="00197082"/>
    <w:rsid w:val="00197414"/>
    <w:rsid w:val="001975BE"/>
    <w:rsid w:val="00197E17"/>
    <w:rsid w:val="001A027A"/>
    <w:rsid w:val="001A03BE"/>
    <w:rsid w:val="001A1548"/>
    <w:rsid w:val="001A2070"/>
    <w:rsid w:val="001A2150"/>
    <w:rsid w:val="001A2A42"/>
    <w:rsid w:val="001A3276"/>
    <w:rsid w:val="001A3AF3"/>
    <w:rsid w:val="001A4931"/>
    <w:rsid w:val="001A54D0"/>
    <w:rsid w:val="001A662E"/>
    <w:rsid w:val="001B040E"/>
    <w:rsid w:val="001B0760"/>
    <w:rsid w:val="001B1055"/>
    <w:rsid w:val="001B18E1"/>
    <w:rsid w:val="001B2A0D"/>
    <w:rsid w:val="001B2A29"/>
    <w:rsid w:val="001B37C2"/>
    <w:rsid w:val="001B3992"/>
    <w:rsid w:val="001B40F2"/>
    <w:rsid w:val="001B478D"/>
    <w:rsid w:val="001B47A4"/>
    <w:rsid w:val="001B613E"/>
    <w:rsid w:val="001B61A2"/>
    <w:rsid w:val="001B62ED"/>
    <w:rsid w:val="001B7C01"/>
    <w:rsid w:val="001C2608"/>
    <w:rsid w:val="001C4459"/>
    <w:rsid w:val="001C45AB"/>
    <w:rsid w:val="001C4940"/>
    <w:rsid w:val="001C4AEC"/>
    <w:rsid w:val="001C535B"/>
    <w:rsid w:val="001C6882"/>
    <w:rsid w:val="001C696D"/>
    <w:rsid w:val="001C7118"/>
    <w:rsid w:val="001C774C"/>
    <w:rsid w:val="001C7A3E"/>
    <w:rsid w:val="001D01A0"/>
    <w:rsid w:val="001D0AF9"/>
    <w:rsid w:val="001D3801"/>
    <w:rsid w:val="001D3953"/>
    <w:rsid w:val="001D437C"/>
    <w:rsid w:val="001D43BB"/>
    <w:rsid w:val="001D5811"/>
    <w:rsid w:val="001D6223"/>
    <w:rsid w:val="001D7252"/>
    <w:rsid w:val="001D75A8"/>
    <w:rsid w:val="001D7C7A"/>
    <w:rsid w:val="001E0273"/>
    <w:rsid w:val="001E0C0E"/>
    <w:rsid w:val="001E1C7D"/>
    <w:rsid w:val="001E347E"/>
    <w:rsid w:val="001E3782"/>
    <w:rsid w:val="001E3872"/>
    <w:rsid w:val="001E4679"/>
    <w:rsid w:val="001E4C06"/>
    <w:rsid w:val="001E600B"/>
    <w:rsid w:val="001E6BB6"/>
    <w:rsid w:val="001E6C87"/>
    <w:rsid w:val="001E6ED1"/>
    <w:rsid w:val="001F14AD"/>
    <w:rsid w:val="001F2555"/>
    <w:rsid w:val="001F3EA9"/>
    <w:rsid w:val="001F4528"/>
    <w:rsid w:val="001F49AB"/>
    <w:rsid w:val="001F57FF"/>
    <w:rsid w:val="001F5CE2"/>
    <w:rsid w:val="001F64EB"/>
    <w:rsid w:val="001F7341"/>
    <w:rsid w:val="001F7662"/>
    <w:rsid w:val="0020296F"/>
    <w:rsid w:val="00203C92"/>
    <w:rsid w:val="00203FFC"/>
    <w:rsid w:val="002043A8"/>
    <w:rsid w:val="00204D43"/>
    <w:rsid w:val="00205492"/>
    <w:rsid w:val="00206023"/>
    <w:rsid w:val="0020737D"/>
    <w:rsid w:val="00207977"/>
    <w:rsid w:val="00207B6F"/>
    <w:rsid w:val="00210095"/>
    <w:rsid w:val="002111FA"/>
    <w:rsid w:val="00211D4F"/>
    <w:rsid w:val="002135A9"/>
    <w:rsid w:val="00213F87"/>
    <w:rsid w:val="0021587C"/>
    <w:rsid w:val="00215990"/>
    <w:rsid w:val="00215F91"/>
    <w:rsid w:val="00217637"/>
    <w:rsid w:val="00217856"/>
    <w:rsid w:val="0022171B"/>
    <w:rsid w:val="0022224E"/>
    <w:rsid w:val="0022308E"/>
    <w:rsid w:val="00223253"/>
    <w:rsid w:val="00223269"/>
    <w:rsid w:val="0022383F"/>
    <w:rsid w:val="002244F7"/>
    <w:rsid w:val="00224554"/>
    <w:rsid w:val="00224F65"/>
    <w:rsid w:val="0022521B"/>
    <w:rsid w:val="00227BEB"/>
    <w:rsid w:val="00230222"/>
    <w:rsid w:val="002305D6"/>
    <w:rsid w:val="002307CC"/>
    <w:rsid w:val="00231B4C"/>
    <w:rsid w:val="00231C0A"/>
    <w:rsid w:val="00232E65"/>
    <w:rsid w:val="00234187"/>
    <w:rsid w:val="00235DD4"/>
    <w:rsid w:val="00236FF4"/>
    <w:rsid w:val="00237730"/>
    <w:rsid w:val="00237777"/>
    <w:rsid w:val="0023797E"/>
    <w:rsid w:val="00237B76"/>
    <w:rsid w:val="002405A0"/>
    <w:rsid w:val="002413BC"/>
    <w:rsid w:val="00241F7C"/>
    <w:rsid w:val="00244646"/>
    <w:rsid w:val="0024536F"/>
    <w:rsid w:val="00246936"/>
    <w:rsid w:val="00246E68"/>
    <w:rsid w:val="00247471"/>
    <w:rsid w:val="00250389"/>
    <w:rsid w:val="002507E2"/>
    <w:rsid w:val="00250B6C"/>
    <w:rsid w:val="002527DD"/>
    <w:rsid w:val="00252988"/>
    <w:rsid w:val="00253654"/>
    <w:rsid w:val="00254ACC"/>
    <w:rsid w:val="00256987"/>
    <w:rsid w:val="00260183"/>
    <w:rsid w:val="00261F36"/>
    <w:rsid w:val="00262DDF"/>
    <w:rsid w:val="00263356"/>
    <w:rsid w:val="00263918"/>
    <w:rsid w:val="00264142"/>
    <w:rsid w:val="00264323"/>
    <w:rsid w:val="0026536B"/>
    <w:rsid w:val="002714BB"/>
    <w:rsid w:val="002714D3"/>
    <w:rsid w:val="00271D68"/>
    <w:rsid w:val="00272695"/>
    <w:rsid w:val="00273287"/>
    <w:rsid w:val="0027361E"/>
    <w:rsid w:val="002736D8"/>
    <w:rsid w:val="00273FCF"/>
    <w:rsid w:val="00274550"/>
    <w:rsid w:val="002758A3"/>
    <w:rsid w:val="00275D20"/>
    <w:rsid w:val="00277757"/>
    <w:rsid w:val="0028017B"/>
    <w:rsid w:val="00280444"/>
    <w:rsid w:val="00280992"/>
    <w:rsid w:val="002817B6"/>
    <w:rsid w:val="00281B45"/>
    <w:rsid w:val="00281CDA"/>
    <w:rsid w:val="00285A55"/>
    <w:rsid w:val="00285CB5"/>
    <w:rsid w:val="0028640E"/>
    <w:rsid w:val="00287787"/>
    <w:rsid w:val="00287E0D"/>
    <w:rsid w:val="00291089"/>
    <w:rsid w:val="002912BF"/>
    <w:rsid w:val="002917A8"/>
    <w:rsid w:val="0029188D"/>
    <w:rsid w:val="0029263D"/>
    <w:rsid w:val="00292B08"/>
    <w:rsid w:val="00293053"/>
    <w:rsid w:val="00293588"/>
    <w:rsid w:val="00293A35"/>
    <w:rsid w:val="002942C8"/>
    <w:rsid w:val="002944E1"/>
    <w:rsid w:val="00294883"/>
    <w:rsid w:val="00294E2A"/>
    <w:rsid w:val="002962B5"/>
    <w:rsid w:val="00296533"/>
    <w:rsid w:val="002969E6"/>
    <w:rsid w:val="0029758F"/>
    <w:rsid w:val="002A0299"/>
    <w:rsid w:val="002A0FA7"/>
    <w:rsid w:val="002A1465"/>
    <w:rsid w:val="002A15E2"/>
    <w:rsid w:val="002A22DA"/>
    <w:rsid w:val="002A426B"/>
    <w:rsid w:val="002A4BCD"/>
    <w:rsid w:val="002A5105"/>
    <w:rsid w:val="002A5FBF"/>
    <w:rsid w:val="002A63EA"/>
    <w:rsid w:val="002A6C3D"/>
    <w:rsid w:val="002A6FB7"/>
    <w:rsid w:val="002A7459"/>
    <w:rsid w:val="002B0A18"/>
    <w:rsid w:val="002B0D6D"/>
    <w:rsid w:val="002B1B57"/>
    <w:rsid w:val="002B1FC4"/>
    <w:rsid w:val="002B53DE"/>
    <w:rsid w:val="002C03AB"/>
    <w:rsid w:val="002C0C6B"/>
    <w:rsid w:val="002C1219"/>
    <w:rsid w:val="002C172F"/>
    <w:rsid w:val="002C1EE5"/>
    <w:rsid w:val="002C23A8"/>
    <w:rsid w:val="002C2477"/>
    <w:rsid w:val="002C2CC4"/>
    <w:rsid w:val="002C4F16"/>
    <w:rsid w:val="002C687B"/>
    <w:rsid w:val="002C7A39"/>
    <w:rsid w:val="002C7B70"/>
    <w:rsid w:val="002D036E"/>
    <w:rsid w:val="002D088A"/>
    <w:rsid w:val="002D0CBC"/>
    <w:rsid w:val="002D1913"/>
    <w:rsid w:val="002D1C29"/>
    <w:rsid w:val="002D29E4"/>
    <w:rsid w:val="002D4337"/>
    <w:rsid w:val="002D500D"/>
    <w:rsid w:val="002D5D1F"/>
    <w:rsid w:val="002D7AAC"/>
    <w:rsid w:val="002D7C4D"/>
    <w:rsid w:val="002D7EFA"/>
    <w:rsid w:val="002E1A4B"/>
    <w:rsid w:val="002E2B9F"/>
    <w:rsid w:val="002E3D6D"/>
    <w:rsid w:val="002E4494"/>
    <w:rsid w:val="002E506E"/>
    <w:rsid w:val="002E716A"/>
    <w:rsid w:val="002E7A72"/>
    <w:rsid w:val="002F0191"/>
    <w:rsid w:val="002F0E6C"/>
    <w:rsid w:val="002F3E6A"/>
    <w:rsid w:val="002F4255"/>
    <w:rsid w:val="002F4FB4"/>
    <w:rsid w:val="002F5676"/>
    <w:rsid w:val="002F570F"/>
    <w:rsid w:val="002F64F6"/>
    <w:rsid w:val="002F67AB"/>
    <w:rsid w:val="002F7902"/>
    <w:rsid w:val="002F7ABE"/>
    <w:rsid w:val="00300E59"/>
    <w:rsid w:val="0030319D"/>
    <w:rsid w:val="00303E34"/>
    <w:rsid w:val="00303EB3"/>
    <w:rsid w:val="0030567C"/>
    <w:rsid w:val="00305F0F"/>
    <w:rsid w:val="0030608D"/>
    <w:rsid w:val="00306CA8"/>
    <w:rsid w:val="003078EF"/>
    <w:rsid w:val="00310359"/>
    <w:rsid w:val="003106E5"/>
    <w:rsid w:val="00310906"/>
    <w:rsid w:val="003110E8"/>
    <w:rsid w:val="00311AA3"/>
    <w:rsid w:val="00312D4A"/>
    <w:rsid w:val="00313610"/>
    <w:rsid w:val="003150AC"/>
    <w:rsid w:val="003154F0"/>
    <w:rsid w:val="00315D04"/>
    <w:rsid w:val="003179C6"/>
    <w:rsid w:val="00321D51"/>
    <w:rsid w:val="0032261F"/>
    <w:rsid w:val="00322FDE"/>
    <w:rsid w:val="00323BED"/>
    <w:rsid w:val="00323C43"/>
    <w:rsid w:val="00325DDE"/>
    <w:rsid w:val="003262D0"/>
    <w:rsid w:val="0032650B"/>
    <w:rsid w:val="00326972"/>
    <w:rsid w:val="00327747"/>
    <w:rsid w:val="00330716"/>
    <w:rsid w:val="00332088"/>
    <w:rsid w:val="003334ED"/>
    <w:rsid w:val="00333724"/>
    <w:rsid w:val="00333D55"/>
    <w:rsid w:val="00334225"/>
    <w:rsid w:val="0033468E"/>
    <w:rsid w:val="00335D46"/>
    <w:rsid w:val="00335F09"/>
    <w:rsid w:val="00337141"/>
    <w:rsid w:val="003377CD"/>
    <w:rsid w:val="00337F88"/>
    <w:rsid w:val="00340803"/>
    <w:rsid w:val="0034099F"/>
    <w:rsid w:val="00340C44"/>
    <w:rsid w:val="00341365"/>
    <w:rsid w:val="0034165D"/>
    <w:rsid w:val="0034399E"/>
    <w:rsid w:val="00343BA5"/>
    <w:rsid w:val="00343BC4"/>
    <w:rsid w:val="00343C93"/>
    <w:rsid w:val="00343C96"/>
    <w:rsid w:val="00343F4A"/>
    <w:rsid w:val="00344568"/>
    <w:rsid w:val="00344EAC"/>
    <w:rsid w:val="0034585A"/>
    <w:rsid w:val="003472FF"/>
    <w:rsid w:val="00347D92"/>
    <w:rsid w:val="00350DF7"/>
    <w:rsid w:val="00351853"/>
    <w:rsid w:val="00352626"/>
    <w:rsid w:val="003535A6"/>
    <w:rsid w:val="0035360E"/>
    <w:rsid w:val="00353E50"/>
    <w:rsid w:val="003546E0"/>
    <w:rsid w:val="0035554A"/>
    <w:rsid w:val="0035554C"/>
    <w:rsid w:val="00357C5C"/>
    <w:rsid w:val="003601F3"/>
    <w:rsid w:val="003606F9"/>
    <w:rsid w:val="00361829"/>
    <w:rsid w:val="00361CC8"/>
    <w:rsid w:val="00361F70"/>
    <w:rsid w:val="00362AAD"/>
    <w:rsid w:val="00362F02"/>
    <w:rsid w:val="00363927"/>
    <w:rsid w:val="00364309"/>
    <w:rsid w:val="00364CD1"/>
    <w:rsid w:val="00365B6E"/>
    <w:rsid w:val="00365BD3"/>
    <w:rsid w:val="00367AFA"/>
    <w:rsid w:val="003702D4"/>
    <w:rsid w:val="003729FF"/>
    <w:rsid w:val="003736EF"/>
    <w:rsid w:val="00373958"/>
    <w:rsid w:val="003773A3"/>
    <w:rsid w:val="00377417"/>
    <w:rsid w:val="003828FB"/>
    <w:rsid w:val="00382906"/>
    <w:rsid w:val="00382BA0"/>
    <w:rsid w:val="00383915"/>
    <w:rsid w:val="00384238"/>
    <w:rsid w:val="00384FFD"/>
    <w:rsid w:val="00390E19"/>
    <w:rsid w:val="0039241A"/>
    <w:rsid w:val="00392569"/>
    <w:rsid w:val="0039276E"/>
    <w:rsid w:val="00393B34"/>
    <w:rsid w:val="00393E9B"/>
    <w:rsid w:val="00394059"/>
    <w:rsid w:val="00394129"/>
    <w:rsid w:val="00394926"/>
    <w:rsid w:val="00395894"/>
    <w:rsid w:val="00396940"/>
    <w:rsid w:val="00396DB7"/>
    <w:rsid w:val="00397006"/>
    <w:rsid w:val="0039723E"/>
    <w:rsid w:val="003972A7"/>
    <w:rsid w:val="0039741D"/>
    <w:rsid w:val="0039764E"/>
    <w:rsid w:val="003A0DEC"/>
    <w:rsid w:val="003A3150"/>
    <w:rsid w:val="003A35E4"/>
    <w:rsid w:val="003A44C1"/>
    <w:rsid w:val="003A4B1E"/>
    <w:rsid w:val="003A6942"/>
    <w:rsid w:val="003A7A85"/>
    <w:rsid w:val="003B1EE5"/>
    <w:rsid w:val="003B1F5A"/>
    <w:rsid w:val="003B2763"/>
    <w:rsid w:val="003B3959"/>
    <w:rsid w:val="003B3B77"/>
    <w:rsid w:val="003B3FA8"/>
    <w:rsid w:val="003B4637"/>
    <w:rsid w:val="003B567B"/>
    <w:rsid w:val="003B5709"/>
    <w:rsid w:val="003B62C4"/>
    <w:rsid w:val="003B6D35"/>
    <w:rsid w:val="003C027D"/>
    <w:rsid w:val="003C04E0"/>
    <w:rsid w:val="003C15E6"/>
    <w:rsid w:val="003C1730"/>
    <w:rsid w:val="003C1A2B"/>
    <w:rsid w:val="003C1A85"/>
    <w:rsid w:val="003C1DA3"/>
    <w:rsid w:val="003C2C7E"/>
    <w:rsid w:val="003C3D9A"/>
    <w:rsid w:val="003C671D"/>
    <w:rsid w:val="003C6DB4"/>
    <w:rsid w:val="003C72A3"/>
    <w:rsid w:val="003D1B03"/>
    <w:rsid w:val="003D2499"/>
    <w:rsid w:val="003D24CA"/>
    <w:rsid w:val="003D3340"/>
    <w:rsid w:val="003D3A03"/>
    <w:rsid w:val="003D3CD1"/>
    <w:rsid w:val="003D3D25"/>
    <w:rsid w:val="003D41B6"/>
    <w:rsid w:val="003D465C"/>
    <w:rsid w:val="003D4F75"/>
    <w:rsid w:val="003D5016"/>
    <w:rsid w:val="003D588C"/>
    <w:rsid w:val="003D5987"/>
    <w:rsid w:val="003D5A66"/>
    <w:rsid w:val="003D6866"/>
    <w:rsid w:val="003D6A70"/>
    <w:rsid w:val="003D6C59"/>
    <w:rsid w:val="003D7379"/>
    <w:rsid w:val="003D767F"/>
    <w:rsid w:val="003D7FBB"/>
    <w:rsid w:val="003E01C0"/>
    <w:rsid w:val="003E1104"/>
    <w:rsid w:val="003E117F"/>
    <w:rsid w:val="003E1CB6"/>
    <w:rsid w:val="003E1F45"/>
    <w:rsid w:val="003E1F56"/>
    <w:rsid w:val="003E335C"/>
    <w:rsid w:val="003E5FC6"/>
    <w:rsid w:val="003E6061"/>
    <w:rsid w:val="003E62A0"/>
    <w:rsid w:val="003E6764"/>
    <w:rsid w:val="003E6E29"/>
    <w:rsid w:val="003E79A2"/>
    <w:rsid w:val="003F0327"/>
    <w:rsid w:val="003F042C"/>
    <w:rsid w:val="003F104D"/>
    <w:rsid w:val="003F2DC0"/>
    <w:rsid w:val="003F2FAE"/>
    <w:rsid w:val="003F31B3"/>
    <w:rsid w:val="003F37AA"/>
    <w:rsid w:val="003F56E4"/>
    <w:rsid w:val="003F6B6A"/>
    <w:rsid w:val="004016CE"/>
    <w:rsid w:val="00401A1C"/>
    <w:rsid w:val="00401B36"/>
    <w:rsid w:val="00401BE0"/>
    <w:rsid w:val="004029E0"/>
    <w:rsid w:val="004029EE"/>
    <w:rsid w:val="00402CA6"/>
    <w:rsid w:val="00402EE3"/>
    <w:rsid w:val="00402FAC"/>
    <w:rsid w:val="00403B3F"/>
    <w:rsid w:val="00404322"/>
    <w:rsid w:val="00404E91"/>
    <w:rsid w:val="00405093"/>
    <w:rsid w:val="00405471"/>
    <w:rsid w:val="004059A0"/>
    <w:rsid w:val="00405C69"/>
    <w:rsid w:val="00405F15"/>
    <w:rsid w:val="004102B5"/>
    <w:rsid w:val="00410DE1"/>
    <w:rsid w:val="00411C16"/>
    <w:rsid w:val="00411C3F"/>
    <w:rsid w:val="00412A31"/>
    <w:rsid w:val="00412A6F"/>
    <w:rsid w:val="00412E6B"/>
    <w:rsid w:val="00412EB0"/>
    <w:rsid w:val="0041327E"/>
    <w:rsid w:val="004138DC"/>
    <w:rsid w:val="00413EFC"/>
    <w:rsid w:val="00414208"/>
    <w:rsid w:val="00414659"/>
    <w:rsid w:val="0041471B"/>
    <w:rsid w:val="00414FB9"/>
    <w:rsid w:val="004152F2"/>
    <w:rsid w:val="004158E4"/>
    <w:rsid w:val="00416A08"/>
    <w:rsid w:val="00416B5B"/>
    <w:rsid w:val="00416CE3"/>
    <w:rsid w:val="004175B9"/>
    <w:rsid w:val="00417717"/>
    <w:rsid w:val="00417DED"/>
    <w:rsid w:val="00420361"/>
    <w:rsid w:val="00421353"/>
    <w:rsid w:val="00422D7E"/>
    <w:rsid w:val="004251A7"/>
    <w:rsid w:val="004254CF"/>
    <w:rsid w:val="00425FA9"/>
    <w:rsid w:val="0042600E"/>
    <w:rsid w:val="0042605B"/>
    <w:rsid w:val="00431481"/>
    <w:rsid w:val="0043195C"/>
    <w:rsid w:val="00431A8B"/>
    <w:rsid w:val="00431CB6"/>
    <w:rsid w:val="004323F7"/>
    <w:rsid w:val="00432B93"/>
    <w:rsid w:val="004331E4"/>
    <w:rsid w:val="00433650"/>
    <w:rsid w:val="00433D03"/>
    <w:rsid w:val="004340B8"/>
    <w:rsid w:val="00434E2A"/>
    <w:rsid w:val="00435463"/>
    <w:rsid w:val="00435D24"/>
    <w:rsid w:val="00435ED2"/>
    <w:rsid w:val="00437810"/>
    <w:rsid w:val="00437AFB"/>
    <w:rsid w:val="004402F9"/>
    <w:rsid w:val="00440300"/>
    <w:rsid w:val="00440814"/>
    <w:rsid w:val="00443312"/>
    <w:rsid w:val="00444EF2"/>
    <w:rsid w:val="0044534C"/>
    <w:rsid w:val="00445447"/>
    <w:rsid w:val="00445EC7"/>
    <w:rsid w:val="0044601D"/>
    <w:rsid w:val="00447650"/>
    <w:rsid w:val="00450865"/>
    <w:rsid w:val="00451198"/>
    <w:rsid w:val="0045128D"/>
    <w:rsid w:val="004517AA"/>
    <w:rsid w:val="0045296F"/>
    <w:rsid w:val="00452C98"/>
    <w:rsid w:val="00452D81"/>
    <w:rsid w:val="004533CE"/>
    <w:rsid w:val="0045346B"/>
    <w:rsid w:val="004538F0"/>
    <w:rsid w:val="00453CA8"/>
    <w:rsid w:val="004548B2"/>
    <w:rsid w:val="00454CBC"/>
    <w:rsid w:val="0045590D"/>
    <w:rsid w:val="00455C4B"/>
    <w:rsid w:val="0045783D"/>
    <w:rsid w:val="00457C99"/>
    <w:rsid w:val="004606AA"/>
    <w:rsid w:val="004611A6"/>
    <w:rsid w:val="0046313E"/>
    <w:rsid w:val="00463508"/>
    <w:rsid w:val="004639DC"/>
    <w:rsid w:val="0046427D"/>
    <w:rsid w:val="0046648F"/>
    <w:rsid w:val="00467897"/>
    <w:rsid w:val="00471781"/>
    <w:rsid w:val="00471AD0"/>
    <w:rsid w:val="00472968"/>
    <w:rsid w:val="00472BD6"/>
    <w:rsid w:val="004739FE"/>
    <w:rsid w:val="0047572D"/>
    <w:rsid w:val="00475E20"/>
    <w:rsid w:val="0047643D"/>
    <w:rsid w:val="00477181"/>
    <w:rsid w:val="004772C1"/>
    <w:rsid w:val="00480005"/>
    <w:rsid w:val="0048093D"/>
    <w:rsid w:val="004818A2"/>
    <w:rsid w:val="004822D1"/>
    <w:rsid w:val="0048444A"/>
    <w:rsid w:val="00484855"/>
    <w:rsid w:val="004849EC"/>
    <w:rsid w:val="00485481"/>
    <w:rsid w:val="0048571D"/>
    <w:rsid w:val="00485E21"/>
    <w:rsid w:val="00485F7F"/>
    <w:rsid w:val="00486148"/>
    <w:rsid w:val="00487616"/>
    <w:rsid w:val="004903FD"/>
    <w:rsid w:val="0049090B"/>
    <w:rsid w:val="004911E2"/>
    <w:rsid w:val="00491810"/>
    <w:rsid w:val="0049281E"/>
    <w:rsid w:val="004928C9"/>
    <w:rsid w:val="00492B30"/>
    <w:rsid w:val="00492BDD"/>
    <w:rsid w:val="00493460"/>
    <w:rsid w:val="004934F0"/>
    <w:rsid w:val="00493598"/>
    <w:rsid w:val="00493ABD"/>
    <w:rsid w:val="00493B91"/>
    <w:rsid w:val="004948A9"/>
    <w:rsid w:val="00495131"/>
    <w:rsid w:val="004954B2"/>
    <w:rsid w:val="004954E8"/>
    <w:rsid w:val="00495C9E"/>
    <w:rsid w:val="00497A38"/>
    <w:rsid w:val="004A06F6"/>
    <w:rsid w:val="004A0909"/>
    <w:rsid w:val="004A0F33"/>
    <w:rsid w:val="004A195C"/>
    <w:rsid w:val="004A1C31"/>
    <w:rsid w:val="004A1C84"/>
    <w:rsid w:val="004A1D56"/>
    <w:rsid w:val="004A1DF0"/>
    <w:rsid w:val="004A2AB8"/>
    <w:rsid w:val="004A4493"/>
    <w:rsid w:val="004A5214"/>
    <w:rsid w:val="004A5780"/>
    <w:rsid w:val="004A652D"/>
    <w:rsid w:val="004A6867"/>
    <w:rsid w:val="004A6C5B"/>
    <w:rsid w:val="004A6C65"/>
    <w:rsid w:val="004A70AD"/>
    <w:rsid w:val="004A7325"/>
    <w:rsid w:val="004A77DB"/>
    <w:rsid w:val="004B0E1E"/>
    <w:rsid w:val="004B1AFC"/>
    <w:rsid w:val="004B2CBB"/>
    <w:rsid w:val="004B2F0B"/>
    <w:rsid w:val="004B3439"/>
    <w:rsid w:val="004B47A9"/>
    <w:rsid w:val="004B51F3"/>
    <w:rsid w:val="004B5564"/>
    <w:rsid w:val="004B582C"/>
    <w:rsid w:val="004B5EFD"/>
    <w:rsid w:val="004B6181"/>
    <w:rsid w:val="004B62BE"/>
    <w:rsid w:val="004B62DD"/>
    <w:rsid w:val="004B72CE"/>
    <w:rsid w:val="004B7D7A"/>
    <w:rsid w:val="004C076E"/>
    <w:rsid w:val="004C0AB9"/>
    <w:rsid w:val="004C109B"/>
    <w:rsid w:val="004C31E8"/>
    <w:rsid w:val="004C56CA"/>
    <w:rsid w:val="004C5859"/>
    <w:rsid w:val="004C6D39"/>
    <w:rsid w:val="004C7AF2"/>
    <w:rsid w:val="004C7EA4"/>
    <w:rsid w:val="004D170D"/>
    <w:rsid w:val="004D1CB2"/>
    <w:rsid w:val="004D378A"/>
    <w:rsid w:val="004D3AF9"/>
    <w:rsid w:val="004D46ED"/>
    <w:rsid w:val="004D4A90"/>
    <w:rsid w:val="004D547B"/>
    <w:rsid w:val="004D5C54"/>
    <w:rsid w:val="004D6E39"/>
    <w:rsid w:val="004D71D7"/>
    <w:rsid w:val="004D776B"/>
    <w:rsid w:val="004E0187"/>
    <w:rsid w:val="004E1855"/>
    <w:rsid w:val="004E23B4"/>
    <w:rsid w:val="004E247D"/>
    <w:rsid w:val="004E2C53"/>
    <w:rsid w:val="004E447A"/>
    <w:rsid w:val="004E485F"/>
    <w:rsid w:val="004E6F5B"/>
    <w:rsid w:val="004E712F"/>
    <w:rsid w:val="004F06EF"/>
    <w:rsid w:val="004F070B"/>
    <w:rsid w:val="004F072D"/>
    <w:rsid w:val="004F1757"/>
    <w:rsid w:val="004F579A"/>
    <w:rsid w:val="004F5CEC"/>
    <w:rsid w:val="004F7B19"/>
    <w:rsid w:val="0050005C"/>
    <w:rsid w:val="00500A0F"/>
    <w:rsid w:val="00500C66"/>
    <w:rsid w:val="005010AC"/>
    <w:rsid w:val="00501A42"/>
    <w:rsid w:val="00501AAA"/>
    <w:rsid w:val="00501B78"/>
    <w:rsid w:val="00501F9B"/>
    <w:rsid w:val="00502686"/>
    <w:rsid w:val="00503B5F"/>
    <w:rsid w:val="00503C0C"/>
    <w:rsid w:val="00504115"/>
    <w:rsid w:val="00504AC7"/>
    <w:rsid w:val="00507D02"/>
    <w:rsid w:val="005100ED"/>
    <w:rsid w:val="005105BC"/>
    <w:rsid w:val="00510763"/>
    <w:rsid w:val="00511347"/>
    <w:rsid w:val="005120FD"/>
    <w:rsid w:val="0051279E"/>
    <w:rsid w:val="00512851"/>
    <w:rsid w:val="00513332"/>
    <w:rsid w:val="00514122"/>
    <w:rsid w:val="00515896"/>
    <w:rsid w:val="00515AA2"/>
    <w:rsid w:val="00515B9A"/>
    <w:rsid w:val="00515C7A"/>
    <w:rsid w:val="005208B1"/>
    <w:rsid w:val="005218CC"/>
    <w:rsid w:val="00522289"/>
    <w:rsid w:val="0052295A"/>
    <w:rsid w:val="005230DF"/>
    <w:rsid w:val="00526706"/>
    <w:rsid w:val="00526E36"/>
    <w:rsid w:val="005308F0"/>
    <w:rsid w:val="00530C0B"/>
    <w:rsid w:val="00532FB3"/>
    <w:rsid w:val="00535E4B"/>
    <w:rsid w:val="00536854"/>
    <w:rsid w:val="005369C8"/>
    <w:rsid w:val="00537115"/>
    <w:rsid w:val="0053757B"/>
    <w:rsid w:val="00542466"/>
    <w:rsid w:val="00542E2B"/>
    <w:rsid w:val="00545553"/>
    <w:rsid w:val="00547259"/>
    <w:rsid w:val="00547EBD"/>
    <w:rsid w:val="005507DF"/>
    <w:rsid w:val="005509B9"/>
    <w:rsid w:val="005509EB"/>
    <w:rsid w:val="00552893"/>
    <w:rsid w:val="00553B7B"/>
    <w:rsid w:val="0055427B"/>
    <w:rsid w:val="00554361"/>
    <w:rsid w:val="0055477D"/>
    <w:rsid w:val="005553C5"/>
    <w:rsid w:val="005558E1"/>
    <w:rsid w:val="00555B28"/>
    <w:rsid w:val="00556E3C"/>
    <w:rsid w:val="00561064"/>
    <w:rsid w:val="00561A0B"/>
    <w:rsid w:val="00562D20"/>
    <w:rsid w:val="00563E95"/>
    <w:rsid w:val="005647AF"/>
    <w:rsid w:val="0056509A"/>
    <w:rsid w:val="00565DE2"/>
    <w:rsid w:val="00566F0B"/>
    <w:rsid w:val="0056724B"/>
    <w:rsid w:val="00570216"/>
    <w:rsid w:val="00570FCC"/>
    <w:rsid w:val="0057100E"/>
    <w:rsid w:val="005714E7"/>
    <w:rsid w:val="00571631"/>
    <w:rsid w:val="005721A4"/>
    <w:rsid w:val="0057313C"/>
    <w:rsid w:val="005735C7"/>
    <w:rsid w:val="00574068"/>
    <w:rsid w:val="0057414C"/>
    <w:rsid w:val="005748AD"/>
    <w:rsid w:val="00574A2C"/>
    <w:rsid w:val="005755FC"/>
    <w:rsid w:val="00576416"/>
    <w:rsid w:val="0057760E"/>
    <w:rsid w:val="00577D2B"/>
    <w:rsid w:val="0058008A"/>
    <w:rsid w:val="0058150C"/>
    <w:rsid w:val="00581AD3"/>
    <w:rsid w:val="00581E84"/>
    <w:rsid w:val="0058218E"/>
    <w:rsid w:val="005839CF"/>
    <w:rsid w:val="00584041"/>
    <w:rsid w:val="00584D72"/>
    <w:rsid w:val="00585881"/>
    <w:rsid w:val="005859FA"/>
    <w:rsid w:val="00586B28"/>
    <w:rsid w:val="00587415"/>
    <w:rsid w:val="00587BDD"/>
    <w:rsid w:val="00590A62"/>
    <w:rsid w:val="00590C08"/>
    <w:rsid w:val="00590FAC"/>
    <w:rsid w:val="0059156D"/>
    <w:rsid w:val="0059164B"/>
    <w:rsid w:val="0059184C"/>
    <w:rsid w:val="005921B1"/>
    <w:rsid w:val="00592D28"/>
    <w:rsid w:val="00592DA7"/>
    <w:rsid w:val="00592FED"/>
    <w:rsid w:val="00593C06"/>
    <w:rsid w:val="00593C44"/>
    <w:rsid w:val="005946D6"/>
    <w:rsid w:val="00595022"/>
    <w:rsid w:val="005952E0"/>
    <w:rsid w:val="005960E1"/>
    <w:rsid w:val="005962E8"/>
    <w:rsid w:val="00596603"/>
    <w:rsid w:val="0059733A"/>
    <w:rsid w:val="005A0DAB"/>
    <w:rsid w:val="005A178F"/>
    <w:rsid w:val="005A1A96"/>
    <w:rsid w:val="005A219A"/>
    <w:rsid w:val="005A27D9"/>
    <w:rsid w:val="005A5979"/>
    <w:rsid w:val="005A5AC0"/>
    <w:rsid w:val="005A651F"/>
    <w:rsid w:val="005A6A10"/>
    <w:rsid w:val="005A6CEF"/>
    <w:rsid w:val="005A6E74"/>
    <w:rsid w:val="005A7306"/>
    <w:rsid w:val="005A7653"/>
    <w:rsid w:val="005B0220"/>
    <w:rsid w:val="005B0434"/>
    <w:rsid w:val="005B081B"/>
    <w:rsid w:val="005B2286"/>
    <w:rsid w:val="005B3210"/>
    <w:rsid w:val="005B4BCD"/>
    <w:rsid w:val="005B61F0"/>
    <w:rsid w:val="005B6E6A"/>
    <w:rsid w:val="005B72E0"/>
    <w:rsid w:val="005B7909"/>
    <w:rsid w:val="005C1CDF"/>
    <w:rsid w:val="005C22B3"/>
    <w:rsid w:val="005C24F6"/>
    <w:rsid w:val="005C34A7"/>
    <w:rsid w:val="005C4056"/>
    <w:rsid w:val="005C4593"/>
    <w:rsid w:val="005C4C85"/>
    <w:rsid w:val="005C55C4"/>
    <w:rsid w:val="005C5B2D"/>
    <w:rsid w:val="005C5FA7"/>
    <w:rsid w:val="005C791D"/>
    <w:rsid w:val="005D16F8"/>
    <w:rsid w:val="005D1965"/>
    <w:rsid w:val="005D2FC9"/>
    <w:rsid w:val="005D4265"/>
    <w:rsid w:val="005D4D29"/>
    <w:rsid w:val="005D5512"/>
    <w:rsid w:val="005D5592"/>
    <w:rsid w:val="005D6AB3"/>
    <w:rsid w:val="005D6C1E"/>
    <w:rsid w:val="005D7FEF"/>
    <w:rsid w:val="005E0ECB"/>
    <w:rsid w:val="005E13C0"/>
    <w:rsid w:val="005E292D"/>
    <w:rsid w:val="005E34A2"/>
    <w:rsid w:val="005E3FEA"/>
    <w:rsid w:val="005E4299"/>
    <w:rsid w:val="005E44E8"/>
    <w:rsid w:val="005E58A1"/>
    <w:rsid w:val="005E6406"/>
    <w:rsid w:val="005E65D4"/>
    <w:rsid w:val="005E69BC"/>
    <w:rsid w:val="005F0070"/>
    <w:rsid w:val="005F00DE"/>
    <w:rsid w:val="005F01A2"/>
    <w:rsid w:val="005F01FA"/>
    <w:rsid w:val="005F07B1"/>
    <w:rsid w:val="005F0E39"/>
    <w:rsid w:val="005F244C"/>
    <w:rsid w:val="005F3DBF"/>
    <w:rsid w:val="005F419F"/>
    <w:rsid w:val="005F5EDA"/>
    <w:rsid w:val="005F70AF"/>
    <w:rsid w:val="005F740B"/>
    <w:rsid w:val="005F7673"/>
    <w:rsid w:val="006005D0"/>
    <w:rsid w:val="00600B00"/>
    <w:rsid w:val="00601B15"/>
    <w:rsid w:val="00601C07"/>
    <w:rsid w:val="006020CD"/>
    <w:rsid w:val="00603022"/>
    <w:rsid w:val="006031C3"/>
    <w:rsid w:val="00604FE8"/>
    <w:rsid w:val="0060501F"/>
    <w:rsid w:val="0060519F"/>
    <w:rsid w:val="00605567"/>
    <w:rsid w:val="00605B6B"/>
    <w:rsid w:val="00606E30"/>
    <w:rsid w:val="00607912"/>
    <w:rsid w:val="00610983"/>
    <w:rsid w:val="006112DC"/>
    <w:rsid w:val="006134C4"/>
    <w:rsid w:val="00613EF5"/>
    <w:rsid w:val="00615477"/>
    <w:rsid w:val="00616807"/>
    <w:rsid w:val="00620D72"/>
    <w:rsid w:val="00620FE2"/>
    <w:rsid w:val="0062165E"/>
    <w:rsid w:val="0062473D"/>
    <w:rsid w:val="00624FB5"/>
    <w:rsid w:val="00625672"/>
    <w:rsid w:val="0062603C"/>
    <w:rsid w:val="00626E2D"/>
    <w:rsid w:val="00630105"/>
    <w:rsid w:val="00630FD8"/>
    <w:rsid w:val="006329EE"/>
    <w:rsid w:val="00632D6F"/>
    <w:rsid w:val="00635C38"/>
    <w:rsid w:val="006360B7"/>
    <w:rsid w:val="0063702F"/>
    <w:rsid w:val="00637FF0"/>
    <w:rsid w:val="00640135"/>
    <w:rsid w:val="006409D6"/>
    <w:rsid w:val="0064146B"/>
    <w:rsid w:val="006419E9"/>
    <w:rsid w:val="00641F64"/>
    <w:rsid w:val="00642FCD"/>
    <w:rsid w:val="00643F14"/>
    <w:rsid w:val="0064404C"/>
    <w:rsid w:val="00645DD5"/>
    <w:rsid w:val="00645F92"/>
    <w:rsid w:val="00646794"/>
    <w:rsid w:val="0064738A"/>
    <w:rsid w:val="00650048"/>
    <w:rsid w:val="006509CB"/>
    <w:rsid w:val="00650D83"/>
    <w:rsid w:val="00651440"/>
    <w:rsid w:val="006517E6"/>
    <w:rsid w:val="00651A69"/>
    <w:rsid w:val="00651F93"/>
    <w:rsid w:val="0065291D"/>
    <w:rsid w:val="00654875"/>
    <w:rsid w:val="00654E60"/>
    <w:rsid w:val="0065569C"/>
    <w:rsid w:val="00655AFE"/>
    <w:rsid w:val="00660334"/>
    <w:rsid w:val="00660849"/>
    <w:rsid w:val="006613F5"/>
    <w:rsid w:val="006620FE"/>
    <w:rsid w:val="00662B62"/>
    <w:rsid w:val="00662D1F"/>
    <w:rsid w:val="00663A15"/>
    <w:rsid w:val="00663B68"/>
    <w:rsid w:val="00666412"/>
    <w:rsid w:val="00667535"/>
    <w:rsid w:val="006706C8"/>
    <w:rsid w:val="0067070E"/>
    <w:rsid w:val="00671F95"/>
    <w:rsid w:val="00672083"/>
    <w:rsid w:val="00672093"/>
    <w:rsid w:val="0067232D"/>
    <w:rsid w:val="00672337"/>
    <w:rsid w:val="006734DE"/>
    <w:rsid w:val="00674510"/>
    <w:rsid w:val="006760C4"/>
    <w:rsid w:val="00680CB2"/>
    <w:rsid w:val="0068306F"/>
    <w:rsid w:val="006843ED"/>
    <w:rsid w:val="00685345"/>
    <w:rsid w:val="00685384"/>
    <w:rsid w:val="00686AAD"/>
    <w:rsid w:val="00687682"/>
    <w:rsid w:val="00690D57"/>
    <w:rsid w:val="00692256"/>
    <w:rsid w:val="0069257D"/>
    <w:rsid w:val="0069281D"/>
    <w:rsid w:val="006947B9"/>
    <w:rsid w:val="006949F4"/>
    <w:rsid w:val="00694A02"/>
    <w:rsid w:val="00694ED4"/>
    <w:rsid w:val="00695C50"/>
    <w:rsid w:val="0069760D"/>
    <w:rsid w:val="00697A0C"/>
    <w:rsid w:val="006A180E"/>
    <w:rsid w:val="006A2BF4"/>
    <w:rsid w:val="006A2CDF"/>
    <w:rsid w:val="006A320D"/>
    <w:rsid w:val="006A48A5"/>
    <w:rsid w:val="006A69CE"/>
    <w:rsid w:val="006A7819"/>
    <w:rsid w:val="006B05A0"/>
    <w:rsid w:val="006B065D"/>
    <w:rsid w:val="006B06BF"/>
    <w:rsid w:val="006B09AB"/>
    <w:rsid w:val="006B1246"/>
    <w:rsid w:val="006B1F83"/>
    <w:rsid w:val="006B24E0"/>
    <w:rsid w:val="006B2768"/>
    <w:rsid w:val="006B37D3"/>
    <w:rsid w:val="006B3DCD"/>
    <w:rsid w:val="006B4CE6"/>
    <w:rsid w:val="006B547F"/>
    <w:rsid w:val="006B5627"/>
    <w:rsid w:val="006B59F1"/>
    <w:rsid w:val="006B79E5"/>
    <w:rsid w:val="006B7B97"/>
    <w:rsid w:val="006C0B1A"/>
    <w:rsid w:val="006C1000"/>
    <w:rsid w:val="006C121A"/>
    <w:rsid w:val="006C1911"/>
    <w:rsid w:val="006C1D3F"/>
    <w:rsid w:val="006C23EC"/>
    <w:rsid w:val="006C558C"/>
    <w:rsid w:val="006C6480"/>
    <w:rsid w:val="006C6A31"/>
    <w:rsid w:val="006C77C2"/>
    <w:rsid w:val="006D05A0"/>
    <w:rsid w:val="006D0A00"/>
    <w:rsid w:val="006D1434"/>
    <w:rsid w:val="006D2A23"/>
    <w:rsid w:val="006D2E3B"/>
    <w:rsid w:val="006D36BE"/>
    <w:rsid w:val="006D41B1"/>
    <w:rsid w:val="006D5015"/>
    <w:rsid w:val="006D5A10"/>
    <w:rsid w:val="006D64B9"/>
    <w:rsid w:val="006D6657"/>
    <w:rsid w:val="006E17B4"/>
    <w:rsid w:val="006E1ECA"/>
    <w:rsid w:val="006E26C7"/>
    <w:rsid w:val="006E2EA3"/>
    <w:rsid w:val="006E31AE"/>
    <w:rsid w:val="006E38B1"/>
    <w:rsid w:val="006E3B02"/>
    <w:rsid w:val="006E3BF1"/>
    <w:rsid w:val="006E3DA8"/>
    <w:rsid w:val="006E410B"/>
    <w:rsid w:val="006E427E"/>
    <w:rsid w:val="006E4962"/>
    <w:rsid w:val="006E4D27"/>
    <w:rsid w:val="006E527C"/>
    <w:rsid w:val="006E52BE"/>
    <w:rsid w:val="006E53EC"/>
    <w:rsid w:val="006E5FB3"/>
    <w:rsid w:val="006E6249"/>
    <w:rsid w:val="006E69CF"/>
    <w:rsid w:val="006F050F"/>
    <w:rsid w:val="006F1693"/>
    <w:rsid w:val="006F178A"/>
    <w:rsid w:val="006F1AA2"/>
    <w:rsid w:val="006F1F22"/>
    <w:rsid w:val="006F2B47"/>
    <w:rsid w:val="006F42D1"/>
    <w:rsid w:val="0070034E"/>
    <w:rsid w:val="00700411"/>
    <w:rsid w:val="00700A5F"/>
    <w:rsid w:val="00700C50"/>
    <w:rsid w:val="007010A6"/>
    <w:rsid w:val="00701540"/>
    <w:rsid w:val="007016AD"/>
    <w:rsid w:val="00702837"/>
    <w:rsid w:val="0070442E"/>
    <w:rsid w:val="00704732"/>
    <w:rsid w:val="0070502D"/>
    <w:rsid w:val="00705D3F"/>
    <w:rsid w:val="0070600C"/>
    <w:rsid w:val="00706397"/>
    <w:rsid w:val="007065C8"/>
    <w:rsid w:val="007069B7"/>
    <w:rsid w:val="00710223"/>
    <w:rsid w:val="00710440"/>
    <w:rsid w:val="007117FB"/>
    <w:rsid w:val="00712353"/>
    <w:rsid w:val="00712A6D"/>
    <w:rsid w:val="00712AEE"/>
    <w:rsid w:val="0071321C"/>
    <w:rsid w:val="007137A8"/>
    <w:rsid w:val="00714DBE"/>
    <w:rsid w:val="007165DD"/>
    <w:rsid w:val="00716D50"/>
    <w:rsid w:val="007172F8"/>
    <w:rsid w:val="00721BF2"/>
    <w:rsid w:val="00721F10"/>
    <w:rsid w:val="0072206F"/>
    <w:rsid w:val="0072251C"/>
    <w:rsid w:val="00724015"/>
    <w:rsid w:val="00725941"/>
    <w:rsid w:val="0072613E"/>
    <w:rsid w:val="007272D9"/>
    <w:rsid w:val="007313CC"/>
    <w:rsid w:val="00732863"/>
    <w:rsid w:val="00732F57"/>
    <w:rsid w:val="00733073"/>
    <w:rsid w:val="00733817"/>
    <w:rsid w:val="00734FB8"/>
    <w:rsid w:val="007356B2"/>
    <w:rsid w:val="007357CF"/>
    <w:rsid w:val="00736A87"/>
    <w:rsid w:val="00736C41"/>
    <w:rsid w:val="00740126"/>
    <w:rsid w:val="007407C3"/>
    <w:rsid w:val="00740CF1"/>
    <w:rsid w:val="007413B8"/>
    <w:rsid w:val="007425F2"/>
    <w:rsid w:val="00743047"/>
    <w:rsid w:val="0074318D"/>
    <w:rsid w:val="00743212"/>
    <w:rsid w:val="0074405E"/>
    <w:rsid w:val="00744316"/>
    <w:rsid w:val="007450C5"/>
    <w:rsid w:val="00746DE5"/>
    <w:rsid w:val="00746E56"/>
    <w:rsid w:val="00747B1E"/>
    <w:rsid w:val="00747BA5"/>
    <w:rsid w:val="00751B41"/>
    <w:rsid w:val="00751EBF"/>
    <w:rsid w:val="00751FC5"/>
    <w:rsid w:val="00752A72"/>
    <w:rsid w:val="00752AD5"/>
    <w:rsid w:val="0075369E"/>
    <w:rsid w:val="00753E77"/>
    <w:rsid w:val="00754F8F"/>
    <w:rsid w:val="00755582"/>
    <w:rsid w:val="0075593C"/>
    <w:rsid w:val="007563A8"/>
    <w:rsid w:val="00756E51"/>
    <w:rsid w:val="007600FF"/>
    <w:rsid w:val="00760716"/>
    <w:rsid w:val="00761A70"/>
    <w:rsid w:val="00761F8C"/>
    <w:rsid w:val="00762262"/>
    <w:rsid w:val="00763436"/>
    <w:rsid w:val="00763A22"/>
    <w:rsid w:val="00763FC5"/>
    <w:rsid w:val="00764646"/>
    <w:rsid w:val="00764A1E"/>
    <w:rsid w:val="00765067"/>
    <w:rsid w:val="00766BEF"/>
    <w:rsid w:val="007670C6"/>
    <w:rsid w:val="00767658"/>
    <w:rsid w:val="007679E3"/>
    <w:rsid w:val="0077199F"/>
    <w:rsid w:val="007727AB"/>
    <w:rsid w:val="00772826"/>
    <w:rsid w:val="007730D8"/>
    <w:rsid w:val="00773186"/>
    <w:rsid w:val="007738F8"/>
    <w:rsid w:val="00773A70"/>
    <w:rsid w:val="00773BBA"/>
    <w:rsid w:val="00773D59"/>
    <w:rsid w:val="00773F6B"/>
    <w:rsid w:val="0077410E"/>
    <w:rsid w:val="00775B24"/>
    <w:rsid w:val="00775F23"/>
    <w:rsid w:val="00776DEA"/>
    <w:rsid w:val="007772D8"/>
    <w:rsid w:val="00777AFE"/>
    <w:rsid w:val="00780C23"/>
    <w:rsid w:val="007836D4"/>
    <w:rsid w:val="0078391C"/>
    <w:rsid w:val="00783A0E"/>
    <w:rsid w:val="00785AC6"/>
    <w:rsid w:val="007862E6"/>
    <w:rsid w:val="0078740C"/>
    <w:rsid w:val="00787618"/>
    <w:rsid w:val="007902E7"/>
    <w:rsid w:val="007920CD"/>
    <w:rsid w:val="00792589"/>
    <w:rsid w:val="00792B3F"/>
    <w:rsid w:val="00792EE2"/>
    <w:rsid w:val="007933EA"/>
    <w:rsid w:val="0079372D"/>
    <w:rsid w:val="007945C6"/>
    <w:rsid w:val="00795FAE"/>
    <w:rsid w:val="007969AE"/>
    <w:rsid w:val="007971FB"/>
    <w:rsid w:val="00797F8D"/>
    <w:rsid w:val="007A019E"/>
    <w:rsid w:val="007A2920"/>
    <w:rsid w:val="007A2C5B"/>
    <w:rsid w:val="007A2F3A"/>
    <w:rsid w:val="007A380D"/>
    <w:rsid w:val="007A3A86"/>
    <w:rsid w:val="007A4E88"/>
    <w:rsid w:val="007A4FA8"/>
    <w:rsid w:val="007A5ED7"/>
    <w:rsid w:val="007A6734"/>
    <w:rsid w:val="007A6864"/>
    <w:rsid w:val="007A6872"/>
    <w:rsid w:val="007A68AE"/>
    <w:rsid w:val="007A735B"/>
    <w:rsid w:val="007A76CD"/>
    <w:rsid w:val="007A785E"/>
    <w:rsid w:val="007B058F"/>
    <w:rsid w:val="007B0D34"/>
    <w:rsid w:val="007B1FA0"/>
    <w:rsid w:val="007B2842"/>
    <w:rsid w:val="007B3457"/>
    <w:rsid w:val="007B3585"/>
    <w:rsid w:val="007B4F7D"/>
    <w:rsid w:val="007B5768"/>
    <w:rsid w:val="007B6590"/>
    <w:rsid w:val="007B7BDB"/>
    <w:rsid w:val="007B7F59"/>
    <w:rsid w:val="007C003D"/>
    <w:rsid w:val="007C0E75"/>
    <w:rsid w:val="007C132D"/>
    <w:rsid w:val="007C134E"/>
    <w:rsid w:val="007C2FF1"/>
    <w:rsid w:val="007C3AD4"/>
    <w:rsid w:val="007C4DC3"/>
    <w:rsid w:val="007C59F5"/>
    <w:rsid w:val="007C687B"/>
    <w:rsid w:val="007C6B16"/>
    <w:rsid w:val="007D03BF"/>
    <w:rsid w:val="007D26F5"/>
    <w:rsid w:val="007D2E89"/>
    <w:rsid w:val="007D302F"/>
    <w:rsid w:val="007D479F"/>
    <w:rsid w:val="007D4A71"/>
    <w:rsid w:val="007D5E75"/>
    <w:rsid w:val="007D647B"/>
    <w:rsid w:val="007D729D"/>
    <w:rsid w:val="007D7361"/>
    <w:rsid w:val="007D73E8"/>
    <w:rsid w:val="007E0C2B"/>
    <w:rsid w:val="007E155C"/>
    <w:rsid w:val="007E1C11"/>
    <w:rsid w:val="007E1DF2"/>
    <w:rsid w:val="007E2405"/>
    <w:rsid w:val="007E5CDD"/>
    <w:rsid w:val="007E62A6"/>
    <w:rsid w:val="007E7DD8"/>
    <w:rsid w:val="007F007F"/>
    <w:rsid w:val="007F0173"/>
    <w:rsid w:val="007F06D6"/>
    <w:rsid w:val="007F19D0"/>
    <w:rsid w:val="007F25D8"/>
    <w:rsid w:val="007F2C4C"/>
    <w:rsid w:val="007F4E7B"/>
    <w:rsid w:val="007F5B51"/>
    <w:rsid w:val="007F6FCD"/>
    <w:rsid w:val="007F756F"/>
    <w:rsid w:val="007F7A3D"/>
    <w:rsid w:val="007F7D5A"/>
    <w:rsid w:val="008005FD"/>
    <w:rsid w:val="008008EE"/>
    <w:rsid w:val="00800F7B"/>
    <w:rsid w:val="00801932"/>
    <w:rsid w:val="00802888"/>
    <w:rsid w:val="00802A33"/>
    <w:rsid w:val="00802B34"/>
    <w:rsid w:val="008039CD"/>
    <w:rsid w:val="00804935"/>
    <w:rsid w:val="00805393"/>
    <w:rsid w:val="00806D85"/>
    <w:rsid w:val="00806E4B"/>
    <w:rsid w:val="00806FE6"/>
    <w:rsid w:val="00807273"/>
    <w:rsid w:val="008076F0"/>
    <w:rsid w:val="00807758"/>
    <w:rsid w:val="00810C33"/>
    <w:rsid w:val="00811AB4"/>
    <w:rsid w:val="00811B8A"/>
    <w:rsid w:val="0081304B"/>
    <w:rsid w:val="00813808"/>
    <w:rsid w:val="008154BF"/>
    <w:rsid w:val="0081573E"/>
    <w:rsid w:val="00817C5C"/>
    <w:rsid w:val="008209AF"/>
    <w:rsid w:val="008212CC"/>
    <w:rsid w:val="0082256F"/>
    <w:rsid w:val="008255A6"/>
    <w:rsid w:val="00825A1D"/>
    <w:rsid w:val="00826412"/>
    <w:rsid w:val="0082670B"/>
    <w:rsid w:val="00826A74"/>
    <w:rsid w:val="0082768A"/>
    <w:rsid w:val="008276AB"/>
    <w:rsid w:val="0083007F"/>
    <w:rsid w:val="008308B1"/>
    <w:rsid w:val="00831232"/>
    <w:rsid w:val="00831AFC"/>
    <w:rsid w:val="00833CE8"/>
    <w:rsid w:val="00833D96"/>
    <w:rsid w:val="00833F05"/>
    <w:rsid w:val="008340B6"/>
    <w:rsid w:val="00834BC7"/>
    <w:rsid w:val="00836762"/>
    <w:rsid w:val="008370B8"/>
    <w:rsid w:val="00841903"/>
    <w:rsid w:val="00843F75"/>
    <w:rsid w:val="00845869"/>
    <w:rsid w:val="0084631A"/>
    <w:rsid w:val="00847C35"/>
    <w:rsid w:val="008521A6"/>
    <w:rsid w:val="0085247B"/>
    <w:rsid w:val="00855E50"/>
    <w:rsid w:val="00856DDB"/>
    <w:rsid w:val="00861295"/>
    <w:rsid w:val="00861D97"/>
    <w:rsid w:val="00861F23"/>
    <w:rsid w:val="008630C2"/>
    <w:rsid w:val="00863541"/>
    <w:rsid w:val="00864096"/>
    <w:rsid w:val="0086466F"/>
    <w:rsid w:val="00864AA2"/>
    <w:rsid w:val="00864E26"/>
    <w:rsid w:val="008665E9"/>
    <w:rsid w:val="008674D5"/>
    <w:rsid w:val="00874D0C"/>
    <w:rsid w:val="008768C9"/>
    <w:rsid w:val="00877B0A"/>
    <w:rsid w:val="00880150"/>
    <w:rsid w:val="00880A72"/>
    <w:rsid w:val="00880A96"/>
    <w:rsid w:val="008812F0"/>
    <w:rsid w:val="00881400"/>
    <w:rsid w:val="0088152B"/>
    <w:rsid w:val="008827F8"/>
    <w:rsid w:val="008834A0"/>
    <w:rsid w:val="008848AF"/>
    <w:rsid w:val="00885181"/>
    <w:rsid w:val="008860AC"/>
    <w:rsid w:val="00887732"/>
    <w:rsid w:val="00887A17"/>
    <w:rsid w:val="00891CB5"/>
    <w:rsid w:val="00892510"/>
    <w:rsid w:val="0089338F"/>
    <w:rsid w:val="008937A4"/>
    <w:rsid w:val="00893FC6"/>
    <w:rsid w:val="008961AB"/>
    <w:rsid w:val="00896FF5"/>
    <w:rsid w:val="00897056"/>
    <w:rsid w:val="00897D1D"/>
    <w:rsid w:val="008A0D5E"/>
    <w:rsid w:val="008A1AD4"/>
    <w:rsid w:val="008A30EE"/>
    <w:rsid w:val="008A38A1"/>
    <w:rsid w:val="008A3BE1"/>
    <w:rsid w:val="008A3D72"/>
    <w:rsid w:val="008A4106"/>
    <w:rsid w:val="008A41F5"/>
    <w:rsid w:val="008A54CA"/>
    <w:rsid w:val="008A5516"/>
    <w:rsid w:val="008A66EF"/>
    <w:rsid w:val="008A6741"/>
    <w:rsid w:val="008A6ACE"/>
    <w:rsid w:val="008B04FF"/>
    <w:rsid w:val="008B1556"/>
    <w:rsid w:val="008B2170"/>
    <w:rsid w:val="008B2301"/>
    <w:rsid w:val="008B24E8"/>
    <w:rsid w:val="008B27D1"/>
    <w:rsid w:val="008B2E7A"/>
    <w:rsid w:val="008B3035"/>
    <w:rsid w:val="008B6446"/>
    <w:rsid w:val="008B6FCD"/>
    <w:rsid w:val="008B73CA"/>
    <w:rsid w:val="008C039D"/>
    <w:rsid w:val="008C14FF"/>
    <w:rsid w:val="008C2898"/>
    <w:rsid w:val="008C2E63"/>
    <w:rsid w:val="008C2EE4"/>
    <w:rsid w:val="008C371F"/>
    <w:rsid w:val="008C400F"/>
    <w:rsid w:val="008C5E64"/>
    <w:rsid w:val="008C61D2"/>
    <w:rsid w:val="008C6B4B"/>
    <w:rsid w:val="008C6CAE"/>
    <w:rsid w:val="008C7175"/>
    <w:rsid w:val="008D1760"/>
    <w:rsid w:val="008D1D3F"/>
    <w:rsid w:val="008D24B1"/>
    <w:rsid w:val="008D2CFF"/>
    <w:rsid w:val="008D3394"/>
    <w:rsid w:val="008D35AC"/>
    <w:rsid w:val="008D4CC8"/>
    <w:rsid w:val="008D5AD9"/>
    <w:rsid w:val="008D5E2E"/>
    <w:rsid w:val="008D6444"/>
    <w:rsid w:val="008D6F97"/>
    <w:rsid w:val="008D79B3"/>
    <w:rsid w:val="008E0509"/>
    <w:rsid w:val="008E0833"/>
    <w:rsid w:val="008E1008"/>
    <w:rsid w:val="008E140C"/>
    <w:rsid w:val="008E290D"/>
    <w:rsid w:val="008E30EB"/>
    <w:rsid w:val="008E365C"/>
    <w:rsid w:val="008E4463"/>
    <w:rsid w:val="008E4B05"/>
    <w:rsid w:val="008E62C2"/>
    <w:rsid w:val="008E657B"/>
    <w:rsid w:val="008E65C2"/>
    <w:rsid w:val="008E6A7D"/>
    <w:rsid w:val="008E6C93"/>
    <w:rsid w:val="008E7135"/>
    <w:rsid w:val="008E7586"/>
    <w:rsid w:val="008E7D08"/>
    <w:rsid w:val="008F0067"/>
    <w:rsid w:val="008F18A7"/>
    <w:rsid w:val="008F1B94"/>
    <w:rsid w:val="008F1D3B"/>
    <w:rsid w:val="008F1EAC"/>
    <w:rsid w:val="008F1F51"/>
    <w:rsid w:val="008F293D"/>
    <w:rsid w:val="008F4039"/>
    <w:rsid w:val="008F5A88"/>
    <w:rsid w:val="00900518"/>
    <w:rsid w:val="00900524"/>
    <w:rsid w:val="00901793"/>
    <w:rsid w:val="009023A8"/>
    <w:rsid w:val="00902B78"/>
    <w:rsid w:val="00904158"/>
    <w:rsid w:val="00904CEE"/>
    <w:rsid w:val="00905507"/>
    <w:rsid w:val="0090650B"/>
    <w:rsid w:val="009107A8"/>
    <w:rsid w:val="00910CEF"/>
    <w:rsid w:val="00913860"/>
    <w:rsid w:val="009153E4"/>
    <w:rsid w:val="00915426"/>
    <w:rsid w:val="00915CF2"/>
    <w:rsid w:val="009171C3"/>
    <w:rsid w:val="00917675"/>
    <w:rsid w:val="0092047B"/>
    <w:rsid w:val="00920999"/>
    <w:rsid w:val="0092177D"/>
    <w:rsid w:val="00922F39"/>
    <w:rsid w:val="0092795F"/>
    <w:rsid w:val="0093200C"/>
    <w:rsid w:val="00932B38"/>
    <w:rsid w:val="00932E9D"/>
    <w:rsid w:val="00932F49"/>
    <w:rsid w:val="00933368"/>
    <w:rsid w:val="00933ACD"/>
    <w:rsid w:val="00933D42"/>
    <w:rsid w:val="009351AE"/>
    <w:rsid w:val="0093560E"/>
    <w:rsid w:val="00940362"/>
    <w:rsid w:val="009418BB"/>
    <w:rsid w:val="00942181"/>
    <w:rsid w:val="00942B61"/>
    <w:rsid w:val="00943B62"/>
    <w:rsid w:val="0094737E"/>
    <w:rsid w:val="009515EE"/>
    <w:rsid w:val="00951A8C"/>
    <w:rsid w:val="00951A99"/>
    <w:rsid w:val="00952947"/>
    <w:rsid w:val="0095296B"/>
    <w:rsid w:val="0095363B"/>
    <w:rsid w:val="00953F45"/>
    <w:rsid w:val="00954D05"/>
    <w:rsid w:val="00954F15"/>
    <w:rsid w:val="00956FDD"/>
    <w:rsid w:val="009573DF"/>
    <w:rsid w:val="00960ABD"/>
    <w:rsid w:val="00961969"/>
    <w:rsid w:val="00961C76"/>
    <w:rsid w:val="00961CF4"/>
    <w:rsid w:val="00962C13"/>
    <w:rsid w:val="00962F92"/>
    <w:rsid w:val="009649D7"/>
    <w:rsid w:val="00964E18"/>
    <w:rsid w:val="00965100"/>
    <w:rsid w:val="00965197"/>
    <w:rsid w:val="009669EB"/>
    <w:rsid w:val="0096748C"/>
    <w:rsid w:val="00967E5D"/>
    <w:rsid w:val="0097192A"/>
    <w:rsid w:val="00975ADB"/>
    <w:rsid w:val="00975E23"/>
    <w:rsid w:val="00975EB6"/>
    <w:rsid w:val="00982674"/>
    <w:rsid w:val="00982F90"/>
    <w:rsid w:val="0098421B"/>
    <w:rsid w:val="00984964"/>
    <w:rsid w:val="00985688"/>
    <w:rsid w:val="00987CC0"/>
    <w:rsid w:val="009900EC"/>
    <w:rsid w:val="0099189C"/>
    <w:rsid w:val="00992059"/>
    <w:rsid w:val="009947BD"/>
    <w:rsid w:val="00994FC4"/>
    <w:rsid w:val="0099509E"/>
    <w:rsid w:val="00996D54"/>
    <w:rsid w:val="00996E19"/>
    <w:rsid w:val="009975EA"/>
    <w:rsid w:val="009A00DA"/>
    <w:rsid w:val="009A04FF"/>
    <w:rsid w:val="009A0B1C"/>
    <w:rsid w:val="009A0DD4"/>
    <w:rsid w:val="009A174A"/>
    <w:rsid w:val="009A205D"/>
    <w:rsid w:val="009A2DA9"/>
    <w:rsid w:val="009A3289"/>
    <w:rsid w:val="009A404B"/>
    <w:rsid w:val="009A4231"/>
    <w:rsid w:val="009A7405"/>
    <w:rsid w:val="009A75B7"/>
    <w:rsid w:val="009B038A"/>
    <w:rsid w:val="009B1836"/>
    <w:rsid w:val="009B2B09"/>
    <w:rsid w:val="009B32EB"/>
    <w:rsid w:val="009B5C94"/>
    <w:rsid w:val="009B5DCE"/>
    <w:rsid w:val="009B64AC"/>
    <w:rsid w:val="009B6FC0"/>
    <w:rsid w:val="009B785A"/>
    <w:rsid w:val="009C019D"/>
    <w:rsid w:val="009C04F0"/>
    <w:rsid w:val="009C06FC"/>
    <w:rsid w:val="009C1313"/>
    <w:rsid w:val="009C245C"/>
    <w:rsid w:val="009C33BF"/>
    <w:rsid w:val="009C348B"/>
    <w:rsid w:val="009C3866"/>
    <w:rsid w:val="009C3953"/>
    <w:rsid w:val="009C4632"/>
    <w:rsid w:val="009C6A5C"/>
    <w:rsid w:val="009D0235"/>
    <w:rsid w:val="009D097B"/>
    <w:rsid w:val="009D3936"/>
    <w:rsid w:val="009D4CF3"/>
    <w:rsid w:val="009D5C0C"/>
    <w:rsid w:val="009D652D"/>
    <w:rsid w:val="009D66E2"/>
    <w:rsid w:val="009D7A60"/>
    <w:rsid w:val="009E0B90"/>
    <w:rsid w:val="009E0C32"/>
    <w:rsid w:val="009E0C8C"/>
    <w:rsid w:val="009E186D"/>
    <w:rsid w:val="009E58F5"/>
    <w:rsid w:val="009E5A19"/>
    <w:rsid w:val="009E5E1D"/>
    <w:rsid w:val="009E5ED0"/>
    <w:rsid w:val="009E6C85"/>
    <w:rsid w:val="009F2AF6"/>
    <w:rsid w:val="009F5087"/>
    <w:rsid w:val="009F5350"/>
    <w:rsid w:val="009F5AEF"/>
    <w:rsid w:val="009F7868"/>
    <w:rsid w:val="009F7E57"/>
    <w:rsid w:val="00A00883"/>
    <w:rsid w:val="00A00CC8"/>
    <w:rsid w:val="00A021ED"/>
    <w:rsid w:val="00A034C9"/>
    <w:rsid w:val="00A042CD"/>
    <w:rsid w:val="00A048DA"/>
    <w:rsid w:val="00A054B7"/>
    <w:rsid w:val="00A05DE9"/>
    <w:rsid w:val="00A072E9"/>
    <w:rsid w:val="00A076CB"/>
    <w:rsid w:val="00A077B2"/>
    <w:rsid w:val="00A07953"/>
    <w:rsid w:val="00A07C9C"/>
    <w:rsid w:val="00A103CB"/>
    <w:rsid w:val="00A10439"/>
    <w:rsid w:val="00A12363"/>
    <w:rsid w:val="00A1278B"/>
    <w:rsid w:val="00A12809"/>
    <w:rsid w:val="00A13271"/>
    <w:rsid w:val="00A140AC"/>
    <w:rsid w:val="00A1572E"/>
    <w:rsid w:val="00A15D70"/>
    <w:rsid w:val="00A200B5"/>
    <w:rsid w:val="00A21D5F"/>
    <w:rsid w:val="00A22564"/>
    <w:rsid w:val="00A22A53"/>
    <w:rsid w:val="00A22C4C"/>
    <w:rsid w:val="00A22E5F"/>
    <w:rsid w:val="00A23E40"/>
    <w:rsid w:val="00A24F77"/>
    <w:rsid w:val="00A25978"/>
    <w:rsid w:val="00A26CE8"/>
    <w:rsid w:val="00A26EDD"/>
    <w:rsid w:val="00A27167"/>
    <w:rsid w:val="00A30711"/>
    <w:rsid w:val="00A329F1"/>
    <w:rsid w:val="00A32FC0"/>
    <w:rsid w:val="00A33354"/>
    <w:rsid w:val="00A344A8"/>
    <w:rsid w:val="00A36033"/>
    <w:rsid w:val="00A372D1"/>
    <w:rsid w:val="00A4160F"/>
    <w:rsid w:val="00A418C1"/>
    <w:rsid w:val="00A41D5C"/>
    <w:rsid w:val="00A42D07"/>
    <w:rsid w:val="00A430C4"/>
    <w:rsid w:val="00A43AAE"/>
    <w:rsid w:val="00A43AD1"/>
    <w:rsid w:val="00A43BD4"/>
    <w:rsid w:val="00A44144"/>
    <w:rsid w:val="00A455E3"/>
    <w:rsid w:val="00A45B0F"/>
    <w:rsid w:val="00A46A5F"/>
    <w:rsid w:val="00A46D9B"/>
    <w:rsid w:val="00A4786F"/>
    <w:rsid w:val="00A51058"/>
    <w:rsid w:val="00A5215E"/>
    <w:rsid w:val="00A522D1"/>
    <w:rsid w:val="00A52387"/>
    <w:rsid w:val="00A525B5"/>
    <w:rsid w:val="00A52B5C"/>
    <w:rsid w:val="00A52E78"/>
    <w:rsid w:val="00A52F05"/>
    <w:rsid w:val="00A55223"/>
    <w:rsid w:val="00A55522"/>
    <w:rsid w:val="00A55A19"/>
    <w:rsid w:val="00A568ED"/>
    <w:rsid w:val="00A57A2F"/>
    <w:rsid w:val="00A57DED"/>
    <w:rsid w:val="00A60E7F"/>
    <w:rsid w:val="00A61078"/>
    <w:rsid w:val="00A61D94"/>
    <w:rsid w:val="00A620C8"/>
    <w:rsid w:val="00A624FF"/>
    <w:rsid w:val="00A6387E"/>
    <w:rsid w:val="00A646FA"/>
    <w:rsid w:val="00A659CE"/>
    <w:rsid w:val="00A66E04"/>
    <w:rsid w:val="00A670D5"/>
    <w:rsid w:val="00A676B5"/>
    <w:rsid w:val="00A67A27"/>
    <w:rsid w:val="00A67EA0"/>
    <w:rsid w:val="00A70816"/>
    <w:rsid w:val="00A70D60"/>
    <w:rsid w:val="00A71424"/>
    <w:rsid w:val="00A72963"/>
    <w:rsid w:val="00A72A8A"/>
    <w:rsid w:val="00A73390"/>
    <w:rsid w:val="00A73E2D"/>
    <w:rsid w:val="00A74CCD"/>
    <w:rsid w:val="00A75320"/>
    <w:rsid w:val="00A75A00"/>
    <w:rsid w:val="00A77499"/>
    <w:rsid w:val="00A8118B"/>
    <w:rsid w:val="00A81519"/>
    <w:rsid w:val="00A83CF6"/>
    <w:rsid w:val="00A840E9"/>
    <w:rsid w:val="00A856C8"/>
    <w:rsid w:val="00A857A7"/>
    <w:rsid w:val="00A8599B"/>
    <w:rsid w:val="00A868B5"/>
    <w:rsid w:val="00A90605"/>
    <w:rsid w:val="00A906D4"/>
    <w:rsid w:val="00A915E5"/>
    <w:rsid w:val="00A924A8"/>
    <w:rsid w:val="00A946FE"/>
    <w:rsid w:val="00A95C94"/>
    <w:rsid w:val="00A96111"/>
    <w:rsid w:val="00A9663A"/>
    <w:rsid w:val="00A976E4"/>
    <w:rsid w:val="00A97BDD"/>
    <w:rsid w:val="00AA0543"/>
    <w:rsid w:val="00AA0D1B"/>
    <w:rsid w:val="00AA0DEA"/>
    <w:rsid w:val="00AA10BA"/>
    <w:rsid w:val="00AA15A5"/>
    <w:rsid w:val="00AA3611"/>
    <w:rsid w:val="00AA540B"/>
    <w:rsid w:val="00AA5D37"/>
    <w:rsid w:val="00AA67CE"/>
    <w:rsid w:val="00AA6FFC"/>
    <w:rsid w:val="00AB369B"/>
    <w:rsid w:val="00AB592C"/>
    <w:rsid w:val="00AB6CFD"/>
    <w:rsid w:val="00AC090B"/>
    <w:rsid w:val="00AC1475"/>
    <w:rsid w:val="00AC1EB3"/>
    <w:rsid w:val="00AC25F2"/>
    <w:rsid w:val="00AC2669"/>
    <w:rsid w:val="00AC372F"/>
    <w:rsid w:val="00AC54D4"/>
    <w:rsid w:val="00AC5BF4"/>
    <w:rsid w:val="00AC6081"/>
    <w:rsid w:val="00AC6863"/>
    <w:rsid w:val="00AC72CA"/>
    <w:rsid w:val="00AC763D"/>
    <w:rsid w:val="00AD343A"/>
    <w:rsid w:val="00AD368E"/>
    <w:rsid w:val="00AD438D"/>
    <w:rsid w:val="00AD4452"/>
    <w:rsid w:val="00AD5635"/>
    <w:rsid w:val="00AD6D69"/>
    <w:rsid w:val="00AD731E"/>
    <w:rsid w:val="00AD7DB6"/>
    <w:rsid w:val="00AE08B8"/>
    <w:rsid w:val="00AE0F67"/>
    <w:rsid w:val="00AE158B"/>
    <w:rsid w:val="00AE16F2"/>
    <w:rsid w:val="00AE3379"/>
    <w:rsid w:val="00AE3686"/>
    <w:rsid w:val="00AE3A06"/>
    <w:rsid w:val="00AE46A2"/>
    <w:rsid w:val="00AE4882"/>
    <w:rsid w:val="00AE492D"/>
    <w:rsid w:val="00AE4A76"/>
    <w:rsid w:val="00AE4FE5"/>
    <w:rsid w:val="00AE6454"/>
    <w:rsid w:val="00AE6526"/>
    <w:rsid w:val="00AF177D"/>
    <w:rsid w:val="00AF1FAC"/>
    <w:rsid w:val="00AF22B9"/>
    <w:rsid w:val="00AF4278"/>
    <w:rsid w:val="00AF4BFB"/>
    <w:rsid w:val="00AF5716"/>
    <w:rsid w:val="00AF57AA"/>
    <w:rsid w:val="00AF63FE"/>
    <w:rsid w:val="00AF6574"/>
    <w:rsid w:val="00B00B29"/>
    <w:rsid w:val="00B01A39"/>
    <w:rsid w:val="00B01CC4"/>
    <w:rsid w:val="00B02456"/>
    <w:rsid w:val="00B02D47"/>
    <w:rsid w:val="00B02E16"/>
    <w:rsid w:val="00B031BF"/>
    <w:rsid w:val="00B03923"/>
    <w:rsid w:val="00B0422B"/>
    <w:rsid w:val="00B055BC"/>
    <w:rsid w:val="00B108B1"/>
    <w:rsid w:val="00B10CA1"/>
    <w:rsid w:val="00B10F78"/>
    <w:rsid w:val="00B1136D"/>
    <w:rsid w:val="00B12058"/>
    <w:rsid w:val="00B13639"/>
    <w:rsid w:val="00B14D96"/>
    <w:rsid w:val="00B163DB"/>
    <w:rsid w:val="00B1716A"/>
    <w:rsid w:val="00B17D40"/>
    <w:rsid w:val="00B17E13"/>
    <w:rsid w:val="00B20431"/>
    <w:rsid w:val="00B223AD"/>
    <w:rsid w:val="00B22573"/>
    <w:rsid w:val="00B244B2"/>
    <w:rsid w:val="00B24E9D"/>
    <w:rsid w:val="00B267C7"/>
    <w:rsid w:val="00B302DA"/>
    <w:rsid w:val="00B306D9"/>
    <w:rsid w:val="00B31B99"/>
    <w:rsid w:val="00B31D8F"/>
    <w:rsid w:val="00B32218"/>
    <w:rsid w:val="00B33019"/>
    <w:rsid w:val="00B342FA"/>
    <w:rsid w:val="00B343A6"/>
    <w:rsid w:val="00B353A0"/>
    <w:rsid w:val="00B35772"/>
    <w:rsid w:val="00B360BE"/>
    <w:rsid w:val="00B3674C"/>
    <w:rsid w:val="00B37551"/>
    <w:rsid w:val="00B401A9"/>
    <w:rsid w:val="00B40E6B"/>
    <w:rsid w:val="00B40E7D"/>
    <w:rsid w:val="00B41089"/>
    <w:rsid w:val="00B41849"/>
    <w:rsid w:val="00B42292"/>
    <w:rsid w:val="00B426A6"/>
    <w:rsid w:val="00B42F97"/>
    <w:rsid w:val="00B43903"/>
    <w:rsid w:val="00B4511C"/>
    <w:rsid w:val="00B45169"/>
    <w:rsid w:val="00B46057"/>
    <w:rsid w:val="00B468A4"/>
    <w:rsid w:val="00B47903"/>
    <w:rsid w:val="00B50B52"/>
    <w:rsid w:val="00B5199D"/>
    <w:rsid w:val="00B52990"/>
    <w:rsid w:val="00B539A2"/>
    <w:rsid w:val="00B53A69"/>
    <w:rsid w:val="00B544DD"/>
    <w:rsid w:val="00B55640"/>
    <w:rsid w:val="00B56C87"/>
    <w:rsid w:val="00B57186"/>
    <w:rsid w:val="00B604B5"/>
    <w:rsid w:val="00B604DE"/>
    <w:rsid w:val="00B60FF2"/>
    <w:rsid w:val="00B61EDE"/>
    <w:rsid w:val="00B6564B"/>
    <w:rsid w:val="00B65726"/>
    <w:rsid w:val="00B65D71"/>
    <w:rsid w:val="00B70CB3"/>
    <w:rsid w:val="00B72316"/>
    <w:rsid w:val="00B723FF"/>
    <w:rsid w:val="00B72787"/>
    <w:rsid w:val="00B72CB7"/>
    <w:rsid w:val="00B743B3"/>
    <w:rsid w:val="00B74453"/>
    <w:rsid w:val="00B756FD"/>
    <w:rsid w:val="00B7657F"/>
    <w:rsid w:val="00B77F01"/>
    <w:rsid w:val="00B80089"/>
    <w:rsid w:val="00B804BF"/>
    <w:rsid w:val="00B80F02"/>
    <w:rsid w:val="00B812D5"/>
    <w:rsid w:val="00B81F80"/>
    <w:rsid w:val="00B82583"/>
    <w:rsid w:val="00B83066"/>
    <w:rsid w:val="00B8450E"/>
    <w:rsid w:val="00B84B0F"/>
    <w:rsid w:val="00B851B2"/>
    <w:rsid w:val="00B8600C"/>
    <w:rsid w:val="00B86792"/>
    <w:rsid w:val="00B878DA"/>
    <w:rsid w:val="00B901D9"/>
    <w:rsid w:val="00B949D4"/>
    <w:rsid w:val="00B94D59"/>
    <w:rsid w:val="00B94FA1"/>
    <w:rsid w:val="00B96219"/>
    <w:rsid w:val="00B97459"/>
    <w:rsid w:val="00B97C30"/>
    <w:rsid w:val="00B97CF8"/>
    <w:rsid w:val="00BA11AA"/>
    <w:rsid w:val="00BA2942"/>
    <w:rsid w:val="00BA3620"/>
    <w:rsid w:val="00BA383A"/>
    <w:rsid w:val="00BA46F0"/>
    <w:rsid w:val="00BA48C1"/>
    <w:rsid w:val="00BA49CF"/>
    <w:rsid w:val="00BA5703"/>
    <w:rsid w:val="00BA5AAD"/>
    <w:rsid w:val="00BA70E7"/>
    <w:rsid w:val="00BA7C16"/>
    <w:rsid w:val="00BA7F30"/>
    <w:rsid w:val="00BA7F61"/>
    <w:rsid w:val="00BB110F"/>
    <w:rsid w:val="00BB2913"/>
    <w:rsid w:val="00BB3F1B"/>
    <w:rsid w:val="00BB4347"/>
    <w:rsid w:val="00BB49F0"/>
    <w:rsid w:val="00BB4D75"/>
    <w:rsid w:val="00BB5C9A"/>
    <w:rsid w:val="00BB7AD1"/>
    <w:rsid w:val="00BC0B4B"/>
    <w:rsid w:val="00BC17D9"/>
    <w:rsid w:val="00BC2C05"/>
    <w:rsid w:val="00BC382F"/>
    <w:rsid w:val="00BC3D47"/>
    <w:rsid w:val="00BC5F9C"/>
    <w:rsid w:val="00BC6A5D"/>
    <w:rsid w:val="00BC6B83"/>
    <w:rsid w:val="00BC7392"/>
    <w:rsid w:val="00BC74BC"/>
    <w:rsid w:val="00BC74C8"/>
    <w:rsid w:val="00BC796C"/>
    <w:rsid w:val="00BD1740"/>
    <w:rsid w:val="00BD183D"/>
    <w:rsid w:val="00BD207E"/>
    <w:rsid w:val="00BD293D"/>
    <w:rsid w:val="00BD3D8E"/>
    <w:rsid w:val="00BD4165"/>
    <w:rsid w:val="00BD422D"/>
    <w:rsid w:val="00BD4D5E"/>
    <w:rsid w:val="00BD4DAD"/>
    <w:rsid w:val="00BD4DD6"/>
    <w:rsid w:val="00BD5EB7"/>
    <w:rsid w:val="00BD6284"/>
    <w:rsid w:val="00BE07FA"/>
    <w:rsid w:val="00BE0E48"/>
    <w:rsid w:val="00BE1141"/>
    <w:rsid w:val="00BE1480"/>
    <w:rsid w:val="00BE2DA4"/>
    <w:rsid w:val="00BE3EF7"/>
    <w:rsid w:val="00BE45C5"/>
    <w:rsid w:val="00BE4CE3"/>
    <w:rsid w:val="00BE5AFD"/>
    <w:rsid w:val="00BE5C24"/>
    <w:rsid w:val="00BE6637"/>
    <w:rsid w:val="00BE6D07"/>
    <w:rsid w:val="00BE7769"/>
    <w:rsid w:val="00BE784C"/>
    <w:rsid w:val="00BF0237"/>
    <w:rsid w:val="00BF09C9"/>
    <w:rsid w:val="00BF0DBE"/>
    <w:rsid w:val="00BF20BB"/>
    <w:rsid w:val="00BF3E24"/>
    <w:rsid w:val="00BF41DB"/>
    <w:rsid w:val="00BF52C0"/>
    <w:rsid w:val="00BF5890"/>
    <w:rsid w:val="00BF5F5C"/>
    <w:rsid w:val="00BF69D6"/>
    <w:rsid w:val="00C01241"/>
    <w:rsid w:val="00C0219D"/>
    <w:rsid w:val="00C02D84"/>
    <w:rsid w:val="00C03C4B"/>
    <w:rsid w:val="00C03FB3"/>
    <w:rsid w:val="00C0635F"/>
    <w:rsid w:val="00C066DE"/>
    <w:rsid w:val="00C06FBD"/>
    <w:rsid w:val="00C0722D"/>
    <w:rsid w:val="00C07528"/>
    <w:rsid w:val="00C10D24"/>
    <w:rsid w:val="00C11409"/>
    <w:rsid w:val="00C1146A"/>
    <w:rsid w:val="00C123A4"/>
    <w:rsid w:val="00C13D45"/>
    <w:rsid w:val="00C13DE9"/>
    <w:rsid w:val="00C15A84"/>
    <w:rsid w:val="00C16EB1"/>
    <w:rsid w:val="00C17538"/>
    <w:rsid w:val="00C17706"/>
    <w:rsid w:val="00C17CAF"/>
    <w:rsid w:val="00C2180E"/>
    <w:rsid w:val="00C24365"/>
    <w:rsid w:val="00C2472B"/>
    <w:rsid w:val="00C24ABF"/>
    <w:rsid w:val="00C2556E"/>
    <w:rsid w:val="00C26EC9"/>
    <w:rsid w:val="00C2748D"/>
    <w:rsid w:val="00C2759D"/>
    <w:rsid w:val="00C27AC6"/>
    <w:rsid w:val="00C30CBD"/>
    <w:rsid w:val="00C312F6"/>
    <w:rsid w:val="00C328DD"/>
    <w:rsid w:val="00C33ED0"/>
    <w:rsid w:val="00C35B46"/>
    <w:rsid w:val="00C35ED4"/>
    <w:rsid w:val="00C36175"/>
    <w:rsid w:val="00C36528"/>
    <w:rsid w:val="00C365C6"/>
    <w:rsid w:val="00C36F7E"/>
    <w:rsid w:val="00C400D6"/>
    <w:rsid w:val="00C4054F"/>
    <w:rsid w:val="00C405C3"/>
    <w:rsid w:val="00C4090C"/>
    <w:rsid w:val="00C4140D"/>
    <w:rsid w:val="00C41994"/>
    <w:rsid w:val="00C427EB"/>
    <w:rsid w:val="00C43A74"/>
    <w:rsid w:val="00C43AE8"/>
    <w:rsid w:val="00C445B7"/>
    <w:rsid w:val="00C45040"/>
    <w:rsid w:val="00C46F08"/>
    <w:rsid w:val="00C47370"/>
    <w:rsid w:val="00C47774"/>
    <w:rsid w:val="00C47D5A"/>
    <w:rsid w:val="00C47EEB"/>
    <w:rsid w:val="00C500E1"/>
    <w:rsid w:val="00C5010D"/>
    <w:rsid w:val="00C50A3B"/>
    <w:rsid w:val="00C51164"/>
    <w:rsid w:val="00C512B5"/>
    <w:rsid w:val="00C51BBC"/>
    <w:rsid w:val="00C51D60"/>
    <w:rsid w:val="00C53F2A"/>
    <w:rsid w:val="00C54C84"/>
    <w:rsid w:val="00C55EEC"/>
    <w:rsid w:val="00C56830"/>
    <w:rsid w:val="00C56D11"/>
    <w:rsid w:val="00C570D4"/>
    <w:rsid w:val="00C57848"/>
    <w:rsid w:val="00C60B88"/>
    <w:rsid w:val="00C6160A"/>
    <w:rsid w:val="00C61E43"/>
    <w:rsid w:val="00C62A29"/>
    <w:rsid w:val="00C62E23"/>
    <w:rsid w:val="00C637D0"/>
    <w:rsid w:val="00C6423D"/>
    <w:rsid w:val="00C668BA"/>
    <w:rsid w:val="00C7169D"/>
    <w:rsid w:val="00C71D7E"/>
    <w:rsid w:val="00C733E5"/>
    <w:rsid w:val="00C759CD"/>
    <w:rsid w:val="00C76F06"/>
    <w:rsid w:val="00C7784C"/>
    <w:rsid w:val="00C8016C"/>
    <w:rsid w:val="00C80484"/>
    <w:rsid w:val="00C813E7"/>
    <w:rsid w:val="00C8171D"/>
    <w:rsid w:val="00C826C6"/>
    <w:rsid w:val="00C835FA"/>
    <w:rsid w:val="00C83BB4"/>
    <w:rsid w:val="00C868C8"/>
    <w:rsid w:val="00C90721"/>
    <w:rsid w:val="00C90D10"/>
    <w:rsid w:val="00C9217C"/>
    <w:rsid w:val="00C92DDC"/>
    <w:rsid w:val="00C92E65"/>
    <w:rsid w:val="00C939E1"/>
    <w:rsid w:val="00C93B3B"/>
    <w:rsid w:val="00C94D73"/>
    <w:rsid w:val="00C9569F"/>
    <w:rsid w:val="00C96396"/>
    <w:rsid w:val="00CA0BCB"/>
    <w:rsid w:val="00CA0CF6"/>
    <w:rsid w:val="00CA1DE3"/>
    <w:rsid w:val="00CA4D16"/>
    <w:rsid w:val="00CA60B8"/>
    <w:rsid w:val="00CA6CBC"/>
    <w:rsid w:val="00CA7230"/>
    <w:rsid w:val="00CA7B3D"/>
    <w:rsid w:val="00CB04F0"/>
    <w:rsid w:val="00CB226B"/>
    <w:rsid w:val="00CB3577"/>
    <w:rsid w:val="00CB372C"/>
    <w:rsid w:val="00CB3FC4"/>
    <w:rsid w:val="00CB4C15"/>
    <w:rsid w:val="00CB6268"/>
    <w:rsid w:val="00CB6524"/>
    <w:rsid w:val="00CB77A4"/>
    <w:rsid w:val="00CB7F8A"/>
    <w:rsid w:val="00CC0142"/>
    <w:rsid w:val="00CC16D2"/>
    <w:rsid w:val="00CC190E"/>
    <w:rsid w:val="00CC2655"/>
    <w:rsid w:val="00CC3397"/>
    <w:rsid w:val="00CC4654"/>
    <w:rsid w:val="00CC666D"/>
    <w:rsid w:val="00CC7009"/>
    <w:rsid w:val="00CC74D4"/>
    <w:rsid w:val="00CD0258"/>
    <w:rsid w:val="00CD0ABA"/>
    <w:rsid w:val="00CD1436"/>
    <w:rsid w:val="00CD28FD"/>
    <w:rsid w:val="00CD3455"/>
    <w:rsid w:val="00CD37AE"/>
    <w:rsid w:val="00CD5E72"/>
    <w:rsid w:val="00CD688B"/>
    <w:rsid w:val="00CD799C"/>
    <w:rsid w:val="00CE067E"/>
    <w:rsid w:val="00CE0F0E"/>
    <w:rsid w:val="00CE1D09"/>
    <w:rsid w:val="00CE1ED5"/>
    <w:rsid w:val="00CE224D"/>
    <w:rsid w:val="00CE2FAB"/>
    <w:rsid w:val="00CE3067"/>
    <w:rsid w:val="00CE3282"/>
    <w:rsid w:val="00CE43F5"/>
    <w:rsid w:val="00CE441E"/>
    <w:rsid w:val="00CE4CE9"/>
    <w:rsid w:val="00CE4F36"/>
    <w:rsid w:val="00CE6082"/>
    <w:rsid w:val="00CE6624"/>
    <w:rsid w:val="00CE6CBE"/>
    <w:rsid w:val="00CE7F67"/>
    <w:rsid w:val="00CF12C8"/>
    <w:rsid w:val="00CF12F0"/>
    <w:rsid w:val="00CF134A"/>
    <w:rsid w:val="00CF1556"/>
    <w:rsid w:val="00CF296F"/>
    <w:rsid w:val="00CF33A8"/>
    <w:rsid w:val="00CF38C3"/>
    <w:rsid w:val="00CF3D4C"/>
    <w:rsid w:val="00CF4B4C"/>
    <w:rsid w:val="00CF52E2"/>
    <w:rsid w:val="00CF5B7D"/>
    <w:rsid w:val="00CF6B92"/>
    <w:rsid w:val="00CF702C"/>
    <w:rsid w:val="00CF7E1F"/>
    <w:rsid w:val="00CF7FB4"/>
    <w:rsid w:val="00D004D4"/>
    <w:rsid w:val="00D00727"/>
    <w:rsid w:val="00D026ED"/>
    <w:rsid w:val="00D02E1B"/>
    <w:rsid w:val="00D032AD"/>
    <w:rsid w:val="00D03D66"/>
    <w:rsid w:val="00D042D6"/>
    <w:rsid w:val="00D0567E"/>
    <w:rsid w:val="00D05A5C"/>
    <w:rsid w:val="00D066D1"/>
    <w:rsid w:val="00D073A6"/>
    <w:rsid w:val="00D108FF"/>
    <w:rsid w:val="00D118E1"/>
    <w:rsid w:val="00D14A97"/>
    <w:rsid w:val="00D159AB"/>
    <w:rsid w:val="00D17A0D"/>
    <w:rsid w:val="00D20B47"/>
    <w:rsid w:val="00D20F2B"/>
    <w:rsid w:val="00D224C0"/>
    <w:rsid w:val="00D23F36"/>
    <w:rsid w:val="00D264E2"/>
    <w:rsid w:val="00D26972"/>
    <w:rsid w:val="00D27CB4"/>
    <w:rsid w:val="00D30184"/>
    <w:rsid w:val="00D32D25"/>
    <w:rsid w:val="00D32F0D"/>
    <w:rsid w:val="00D337F9"/>
    <w:rsid w:val="00D35EDF"/>
    <w:rsid w:val="00D36FB0"/>
    <w:rsid w:val="00D37800"/>
    <w:rsid w:val="00D4012F"/>
    <w:rsid w:val="00D40945"/>
    <w:rsid w:val="00D4262B"/>
    <w:rsid w:val="00D42CE1"/>
    <w:rsid w:val="00D4393C"/>
    <w:rsid w:val="00D43EC9"/>
    <w:rsid w:val="00D44631"/>
    <w:rsid w:val="00D44A6D"/>
    <w:rsid w:val="00D45168"/>
    <w:rsid w:val="00D4673C"/>
    <w:rsid w:val="00D46CBF"/>
    <w:rsid w:val="00D47CEC"/>
    <w:rsid w:val="00D5059C"/>
    <w:rsid w:val="00D50CEE"/>
    <w:rsid w:val="00D519B6"/>
    <w:rsid w:val="00D51C90"/>
    <w:rsid w:val="00D51E03"/>
    <w:rsid w:val="00D520B5"/>
    <w:rsid w:val="00D52C42"/>
    <w:rsid w:val="00D53A02"/>
    <w:rsid w:val="00D53A19"/>
    <w:rsid w:val="00D55DA6"/>
    <w:rsid w:val="00D57AA2"/>
    <w:rsid w:val="00D6024C"/>
    <w:rsid w:val="00D60789"/>
    <w:rsid w:val="00D60D96"/>
    <w:rsid w:val="00D60FD4"/>
    <w:rsid w:val="00D6197E"/>
    <w:rsid w:val="00D61C1B"/>
    <w:rsid w:val="00D6272B"/>
    <w:rsid w:val="00D62EAF"/>
    <w:rsid w:val="00D6345A"/>
    <w:rsid w:val="00D63548"/>
    <w:rsid w:val="00D71667"/>
    <w:rsid w:val="00D72192"/>
    <w:rsid w:val="00D72C90"/>
    <w:rsid w:val="00D74460"/>
    <w:rsid w:val="00D749E5"/>
    <w:rsid w:val="00D757FD"/>
    <w:rsid w:val="00D7653A"/>
    <w:rsid w:val="00D774A3"/>
    <w:rsid w:val="00D77BC4"/>
    <w:rsid w:val="00D77C63"/>
    <w:rsid w:val="00D82914"/>
    <w:rsid w:val="00D82D91"/>
    <w:rsid w:val="00D82ED7"/>
    <w:rsid w:val="00D8306F"/>
    <w:rsid w:val="00D83689"/>
    <w:rsid w:val="00D84262"/>
    <w:rsid w:val="00D845B7"/>
    <w:rsid w:val="00D85B5B"/>
    <w:rsid w:val="00D87D41"/>
    <w:rsid w:val="00D913AA"/>
    <w:rsid w:val="00D920AD"/>
    <w:rsid w:val="00D925C3"/>
    <w:rsid w:val="00D93FEC"/>
    <w:rsid w:val="00D94B67"/>
    <w:rsid w:val="00D96639"/>
    <w:rsid w:val="00D96DD7"/>
    <w:rsid w:val="00D97A16"/>
    <w:rsid w:val="00D97E34"/>
    <w:rsid w:val="00DA06B0"/>
    <w:rsid w:val="00DA0939"/>
    <w:rsid w:val="00DA0FAC"/>
    <w:rsid w:val="00DA1311"/>
    <w:rsid w:val="00DA1626"/>
    <w:rsid w:val="00DA1AC8"/>
    <w:rsid w:val="00DA1F7C"/>
    <w:rsid w:val="00DA2E71"/>
    <w:rsid w:val="00DA3217"/>
    <w:rsid w:val="00DA387A"/>
    <w:rsid w:val="00DA456A"/>
    <w:rsid w:val="00DA467E"/>
    <w:rsid w:val="00DA5F56"/>
    <w:rsid w:val="00DA6EF4"/>
    <w:rsid w:val="00DA77B8"/>
    <w:rsid w:val="00DA79A7"/>
    <w:rsid w:val="00DA7B53"/>
    <w:rsid w:val="00DB067B"/>
    <w:rsid w:val="00DB1625"/>
    <w:rsid w:val="00DB2593"/>
    <w:rsid w:val="00DB2765"/>
    <w:rsid w:val="00DB364A"/>
    <w:rsid w:val="00DB42E2"/>
    <w:rsid w:val="00DB5D9F"/>
    <w:rsid w:val="00DB721A"/>
    <w:rsid w:val="00DB767C"/>
    <w:rsid w:val="00DC0763"/>
    <w:rsid w:val="00DC07CE"/>
    <w:rsid w:val="00DC0A7B"/>
    <w:rsid w:val="00DC0D9C"/>
    <w:rsid w:val="00DC268E"/>
    <w:rsid w:val="00DC380E"/>
    <w:rsid w:val="00DC45C7"/>
    <w:rsid w:val="00DC64B9"/>
    <w:rsid w:val="00DC6A07"/>
    <w:rsid w:val="00DC6AA0"/>
    <w:rsid w:val="00DC717D"/>
    <w:rsid w:val="00DD0860"/>
    <w:rsid w:val="00DD1651"/>
    <w:rsid w:val="00DD23F9"/>
    <w:rsid w:val="00DD37F2"/>
    <w:rsid w:val="00DD383E"/>
    <w:rsid w:val="00DD3F37"/>
    <w:rsid w:val="00DD41F5"/>
    <w:rsid w:val="00DD521E"/>
    <w:rsid w:val="00DD6154"/>
    <w:rsid w:val="00DD644F"/>
    <w:rsid w:val="00DD697B"/>
    <w:rsid w:val="00DD7963"/>
    <w:rsid w:val="00DE09D0"/>
    <w:rsid w:val="00DE153A"/>
    <w:rsid w:val="00DE370B"/>
    <w:rsid w:val="00DE4257"/>
    <w:rsid w:val="00DE510C"/>
    <w:rsid w:val="00DE5AEB"/>
    <w:rsid w:val="00DE5D33"/>
    <w:rsid w:val="00DE71B3"/>
    <w:rsid w:val="00DE728D"/>
    <w:rsid w:val="00DE763D"/>
    <w:rsid w:val="00DE7FE8"/>
    <w:rsid w:val="00DF1E3A"/>
    <w:rsid w:val="00DF287F"/>
    <w:rsid w:val="00DF3309"/>
    <w:rsid w:val="00DF3A63"/>
    <w:rsid w:val="00DF4159"/>
    <w:rsid w:val="00DF47C6"/>
    <w:rsid w:val="00DF5C57"/>
    <w:rsid w:val="00DF65CC"/>
    <w:rsid w:val="00E003DB"/>
    <w:rsid w:val="00E025CE"/>
    <w:rsid w:val="00E03ADE"/>
    <w:rsid w:val="00E03CA6"/>
    <w:rsid w:val="00E04554"/>
    <w:rsid w:val="00E048BE"/>
    <w:rsid w:val="00E0672C"/>
    <w:rsid w:val="00E06817"/>
    <w:rsid w:val="00E06B8E"/>
    <w:rsid w:val="00E06B8F"/>
    <w:rsid w:val="00E070E7"/>
    <w:rsid w:val="00E07DB2"/>
    <w:rsid w:val="00E12038"/>
    <w:rsid w:val="00E12B5A"/>
    <w:rsid w:val="00E165B5"/>
    <w:rsid w:val="00E16BF8"/>
    <w:rsid w:val="00E177D5"/>
    <w:rsid w:val="00E2081C"/>
    <w:rsid w:val="00E20AE3"/>
    <w:rsid w:val="00E214ED"/>
    <w:rsid w:val="00E22396"/>
    <w:rsid w:val="00E22C43"/>
    <w:rsid w:val="00E24C82"/>
    <w:rsid w:val="00E2714D"/>
    <w:rsid w:val="00E3151C"/>
    <w:rsid w:val="00E31B01"/>
    <w:rsid w:val="00E31F10"/>
    <w:rsid w:val="00E321E7"/>
    <w:rsid w:val="00E32798"/>
    <w:rsid w:val="00E32FEF"/>
    <w:rsid w:val="00E339A5"/>
    <w:rsid w:val="00E34082"/>
    <w:rsid w:val="00E34C7E"/>
    <w:rsid w:val="00E356E5"/>
    <w:rsid w:val="00E37508"/>
    <w:rsid w:val="00E377E6"/>
    <w:rsid w:val="00E409B6"/>
    <w:rsid w:val="00E412C3"/>
    <w:rsid w:val="00E42BC3"/>
    <w:rsid w:val="00E433BF"/>
    <w:rsid w:val="00E434BD"/>
    <w:rsid w:val="00E43933"/>
    <w:rsid w:val="00E43A15"/>
    <w:rsid w:val="00E43EAB"/>
    <w:rsid w:val="00E4461F"/>
    <w:rsid w:val="00E44D87"/>
    <w:rsid w:val="00E44DC0"/>
    <w:rsid w:val="00E45BFE"/>
    <w:rsid w:val="00E46561"/>
    <w:rsid w:val="00E46A1C"/>
    <w:rsid w:val="00E46CDA"/>
    <w:rsid w:val="00E4711C"/>
    <w:rsid w:val="00E471B0"/>
    <w:rsid w:val="00E47756"/>
    <w:rsid w:val="00E512A9"/>
    <w:rsid w:val="00E514EB"/>
    <w:rsid w:val="00E519AB"/>
    <w:rsid w:val="00E51C28"/>
    <w:rsid w:val="00E521E9"/>
    <w:rsid w:val="00E5235D"/>
    <w:rsid w:val="00E53539"/>
    <w:rsid w:val="00E54046"/>
    <w:rsid w:val="00E54287"/>
    <w:rsid w:val="00E548AF"/>
    <w:rsid w:val="00E55410"/>
    <w:rsid w:val="00E554AD"/>
    <w:rsid w:val="00E558E4"/>
    <w:rsid w:val="00E55B08"/>
    <w:rsid w:val="00E55D5B"/>
    <w:rsid w:val="00E60B41"/>
    <w:rsid w:val="00E63675"/>
    <w:rsid w:val="00E63F1B"/>
    <w:rsid w:val="00E642E3"/>
    <w:rsid w:val="00E65BC0"/>
    <w:rsid w:val="00E661A0"/>
    <w:rsid w:val="00E6652C"/>
    <w:rsid w:val="00E703AB"/>
    <w:rsid w:val="00E71A12"/>
    <w:rsid w:val="00E71C3B"/>
    <w:rsid w:val="00E72CDE"/>
    <w:rsid w:val="00E73D2D"/>
    <w:rsid w:val="00E74123"/>
    <w:rsid w:val="00E746F9"/>
    <w:rsid w:val="00E74878"/>
    <w:rsid w:val="00E749E9"/>
    <w:rsid w:val="00E7519D"/>
    <w:rsid w:val="00E75AF1"/>
    <w:rsid w:val="00E765E7"/>
    <w:rsid w:val="00E7747F"/>
    <w:rsid w:val="00E77B37"/>
    <w:rsid w:val="00E80DAC"/>
    <w:rsid w:val="00E823A4"/>
    <w:rsid w:val="00E82DA8"/>
    <w:rsid w:val="00E83756"/>
    <w:rsid w:val="00E8386C"/>
    <w:rsid w:val="00E842C6"/>
    <w:rsid w:val="00E84D6D"/>
    <w:rsid w:val="00E84FD8"/>
    <w:rsid w:val="00E85FD0"/>
    <w:rsid w:val="00E863A7"/>
    <w:rsid w:val="00E869D0"/>
    <w:rsid w:val="00E86D59"/>
    <w:rsid w:val="00E909EA"/>
    <w:rsid w:val="00E91D32"/>
    <w:rsid w:val="00E91DB8"/>
    <w:rsid w:val="00E92788"/>
    <w:rsid w:val="00E93294"/>
    <w:rsid w:val="00E9396E"/>
    <w:rsid w:val="00E94A50"/>
    <w:rsid w:val="00E94BC1"/>
    <w:rsid w:val="00E956D4"/>
    <w:rsid w:val="00E957E7"/>
    <w:rsid w:val="00E95B38"/>
    <w:rsid w:val="00E96361"/>
    <w:rsid w:val="00E96D33"/>
    <w:rsid w:val="00E97499"/>
    <w:rsid w:val="00EA1CB4"/>
    <w:rsid w:val="00EA1E3C"/>
    <w:rsid w:val="00EA275C"/>
    <w:rsid w:val="00EA2A0F"/>
    <w:rsid w:val="00EA2F6B"/>
    <w:rsid w:val="00EA318D"/>
    <w:rsid w:val="00EA31C0"/>
    <w:rsid w:val="00EA344D"/>
    <w:rsid w:val="00EA4C26"/>
    <w:rsid w:val="00EA5481"/>
    <w:rsid w:val="00EA70D3"/>
    <w:rsid w:val="00EA7455"/>
    <w:rsid w:val="00EB0E7D"/>
    <w:rsid w:val="00EB1729"/>
    <w:rsid w:val="00EB1A1C"/>
    <w:rsid w:val="00EB1D93"/>
    <w:rsid w:val="00EB2AD6"/>
    <w:rsid w:val="00EB3039"/>
    <w:rsid w:val="00EB3564"/>
    <w:rsid w:val="00EB3D93"/>
    <w:rsid w:val="00EB50DF"/>
    <w:rsid w:val="00EB526F"/>
    <w:rsid w:val="00EB594D"/>
    <w:rsid w:val="00EB6BEC"/>
    <w:rsid w:val="00EB73F3"/>
    <w:rsid w:val="00EC12AA"/>
    <w:rsid w:val="00EC1FE3"/>
    <w:rsid w:val="00EC2A30"/>
    <w:rsid w:val="00EC413A"/>
    <w:rsid w:val="00EC502E"/>
    <w:rsid w:val="00EC513D"/>
    <w:rsid w:val="00EC5774"/>
    <w:rsid w:val="00EC57F5"/>
    <w:rsid w:val="00EC6100"/>
    <w:rsid w:val="00EC63A2"/>
    <w:rsid w:val="00EC6ECD"/>
    <w:rsid w:val="00EC713D"/>
    <w:rsid w:val="00ED2668"/>
    <w:rsid w:val="00ED3951"/>
    <w:rsid w:val="00ED3D8D"/>
    <w:rsid w:val="00ED4456"/>
    <w:rsid w:val="00ED50EC"/>
    <w:rsid w:val="00ED5807"/>
    <w:rsid w:val="00ED5EB7"/>
    <w:rsid w:val="00ED6138"/>
    <w:rsid w:val="00ED6155"/>
    <w:rsid w:val="00ED6B84"/>
    <w:rsid w:val="00ED6FF8"/>
    <w:rsid w:val="00ED7694"/>
    <w:rsid w:val="00EE1016"/>
    <w:rsid w:val="00EE10DE"/>
    <w:rsid w:val="00EE1D1D"/>
    <w:rsid w:val="00EE32A2"/>
    <w:rsid w:val="00EE3E5A"/>
    <w:rsid w:val="00EE44FB"/>
    <w:rsid w:val="00EE4EE6"/>
    <w:rsid w:val="00EE567D"/>
    <w:rsid w:val="00EE6423"/>
    <w:rsid w:val="00EE6856"/>
    <w:rsid w:val="00EE7675"/>
    <w:rsid w:val="00EE7F36"/>
    <w:rsid w:val="00EF21C7"/>
    <w:rsid w:val="00EF2239"/>
    <w:rsid w:val="00EF4A85"/>
    <w:rsid w:val="00EF5D50"/>
    <w:rsid w:val="00EF5E94"/>
    <w:rsid w:val="00EF631D"/>
    <w:rsid w:val="00EF69FB"/>
    <w:rsid w:val="00EF6F5A"/>
    <w:rsid w:val="00F00059"/>
    <w:rsid w:val="00F00134"/>
    <w:rsid w:val="00F00B0D"/>
    <w:rsid w:val="00F020CB"/>
    <w:rsid w:val="00F02EB0"/>
    <w:rsid w:val="00F02FC0"/>
    <w:rsid w:val="00F038A5"/>
    <w:rsid w:val="00F0397F"/>
    <w:rsid w:val="00F03E81"/>
    <w:rsid w:val="00F05F95"/>
    <w:rsid w:val="00F0632F"/>
    <w:rsid w:val="00F069FE"/>
    <w:rsid w:val="00F0794F"/>
    <w:rsid w:val="00F10461"/>
    <w:rsid w:val="00F10951"/>
    <w:rsid w:val="00F11A87"/>
    <w:rsid w:val="00F13ED8"/>
    <w:rsid w:val="00F146A1"/>
    <w:rsid w:val="00F14E75"/>
    <w:rsid w:val="00F159FA"/>
    <w:rsid w:val="00F16A9C"/>
    <w:rsid w:val="00F17D77"/>
    <w:rsid w:val="00F20890"/>
    <w:rsid w:val="00F23118"/>
    <w:rsid w:val="00F231BB"/>
    <w:rsid w:val="00F246C3"/>
    <w:rsid w:val="00F24CA1"/>
    <w:rsid w:val="00F26C05"/>
    <w:rsid w:val="00F3046E"/>
    <w:rsid w:val="00F30526"/>
    <w:rsid w:val="00F30FE5"/>
    <w:rsid w:val="00F31BAA"/>
    <w:rsid w:val="00F33580"/>
    <w:rsid w:val="00F33654"/>
    <w:rsid w:val="00F345E9"/>
    <w:rsid w:val="00F358AE"/>
    <w:rsid w:val="00F35991"/>
    <w:rsid w:val="00F373DB"/>
    <w:rsid w:val="00F4000B"/>
    <w:rsid w:val="00F406B8"/>
    <w:rsid w:val="00F406DA"/>
    <w:rsid w:val="00F41527"/>
    <w:rsid w:val="00F4154A"/>
    <w:rsid w:val="00F43055"/>
    <w:rsid w:val="00F43DC0"/>
    <w:rsid w:val="00F44544"/>
    <w:rsid w:val="00F465B1"/>
    <w:rsid w:val="00F472B7"/>
    <w:rsid w:val="00F47B3A"/>
    <w:rsid w:val="00F47C4C"/>
    <w:rsid w:val="00F50401"/>
    <w:rsid w:val="00F50975"/>
    <w:rsid w:val="00F50BA8"/>
    <w:rsid w:val="00F512FB"/>
    <w:rsid w:val="00F5170C"/>
    <w:rsid w:val="00F51791"/>
    <w:rsid w:val="00F51A3E"/>
    <w:rsid w:val="00F52688"/>
    <w:rsid w:val="00F528EA"/>
    <w:rsid w:val="00F542AE"/>
    <w:rsid w:val="00F54E3D"/>
    <w:rsid w:val="00F55A1B"/>
    <w:rsid w:val="00F561D9"/>
    <w:rsid w:val="00F575CA"/>
    <w:rsid w:val="00F577E9"/>
    <w:rsid w:val="00F605CB"/>
    <w:rsid w:val="00F6128B"/>
    <w:rsid w:val="00F61B54"/>
    <w:rsid w:val="00F621BA"/>
    <w:rsid w:val="00F6304D"/>
    <w:rsid w:val="00F63292"/>
    <w:rsid w:val="00F63B90"/>
    <w:rsid w:val="00F659FF"/>
    <w:rsid w:val="00F666A5"/>
    <w:rsid w:val="00F66F6A"/>
    <w:rsid w:val="00F6797C"/>
    <w:rsid w:val="00F67CC6"/>
    <w:rsid w:val="00F725B6"/>
    <w:rsid w:val="00F73D80"/>
    <w:rsid w:val="00F74531"/>
    <w:rsid w:val="00F746FD"/>
    <w:rsid w:val="00F74D24"/>
    <w:rsid w:val="00F82125"/>
    <w:rsid w:val="00F82889"/>
    <w:rsid w:val="00F830A2"/>
    <w:rsid w:val="00F83A0E"/>
    <w:rsid w:val="00F85010"/>
    <w:rsid w:val="00F85CE5"/>
    <w:rsid w:val="00F861BC"/>
    <w:rsid w:val="00F86B73"/>
    <w:rsid w:val="00F870C8"/>
    <w:rsid w:val="00F87CCF"/>
    <w:rsid w:val="00F92695"/>
    <w:rsid w:val="00F92945"/>
    <w:rsid w:val="00F92E30"/>
    <w:rsid w:val="00F93AD8"/>
    <w:rsid w:val="00F93E1F"/>
    <w:rsid w:val="00F9432B"/>
    <w:rsid w:val="00F9638E"/>
    <w:rsid w:val="00F968F7"/>
    <w:rsid w:val="00F9754A"/>
    <w:rsid w:val="00F97E44"/>
    <w:rsid w:val="00FA0BC4"/>
    <w:rsid w:val="00FA0DAF"/>
    <w:rsid w:val="00FA226F"/>
    <w:rsid w:val="00FA349B"/>
    <w:rsid w:val="00FA3F3C"/>
    <w:rsid w:val="00FA459E"/>
    <w:rsid w:val="00FA4797"/>
    <w:rsid w:val="00FA5898"/>
    <w:rsid w:val="00FA5D47"/>
    <w:rsid w:val="00FA7278"/>
    <w:rsid w:val="00FA7D9A"/>
    <w:rsid w:val="00FB10F8"/>
    <w:rsid w:val="00FB15CC"/>
    <w:rsid w:val="00FB169B"/>
    <w:rsid w:val="00FB21D9"/>
    <w:rsid w:val="00FB448F"/>
    <w:rsid w:val="00FB4C11"/>
    <w:rsid w:val="00FB5F44"/>
    <w:rsid w:val="00FB79BC"/>
    <w:rsid w:val="00FC1534"/>
    <w:rsid w:val="00FC4C80"/>
    <w:rsid w:val="00FC669A"/>
    <w:rsid w:val="00FC6FE2"/>
    <w:rsid w:val="00FC740B"/>
    <w:rsid w:val="00FD0DB4"/>
    <w:rsid w:val="00FD20AE"/>
    <w:rsid w:val="00FD382C"/>
    <w:rsid w:val="00FD41A6"/>
    <w:rsid w:val="00FD495E"/>
    <w:rsid w:val="00FD553D"/>
    <w:rsid w:val="00FD5BC1"/>
    <w:rsid w:val="00FD69A1"/>
    <w:rsid w:val="00FE10B7"/>
    <w:rsid w:val="00FE2826"/>
    <w:rsid w:val="00FE2BC6"/>
    <w:rsid w:val="00FE36F0"/>
    <w:rsid w:val="00FE5FF2"/>
    <w:rsid w:val="00FE74FB"/>
    <w:rsid w:val="00FE7C21"/>
    <w:rsid w:val="00FE7F37"/>
    <w:rsid w:val="00FF232E"/>
    <w:rsid w:val="00FF2357"/>
    <w:rsid w:val="00FF258A"/>
    <w:rsid w:val="00FF2B49"/>
    <w:rsid w:val="00FF2D12"/>
    <w:rsid w:val="00FF2E28"/>
    <w:rsid w:val="00FF2FC7"/>
    <w:rsid w:val="00FF6AA3"/>
    <w:rsid w:val="00FF7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."/>
  <w:listSeparator w:val=","/>
  <w14:docId w14:val="62B0C1D0"/>
  <w15:docId w15:val="{7FCBF837-5818-4DEE-8C71-2AF75C957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uiPriority="35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0526"/>
    <w:pPr>
      <w:bidi/>
      <w:spacing w:line="360" w:lineRule="auto"/>
      <w:ind w:right="733"/>
      <w:jc w:val="both"/>
    </w:pPr>
    <w:rPr>
      <w:rFonts w:cs="David"/>
      <w:sz w:val="22"/>
      <w:szCs w:val="24"/>
      <w:lang w:eastAsia="he-IL"/>
    </w:rPr>
  </w:style>
  <w:style w:type="paragraph" w:styleId="Heading1">
    <w:name w:val="heading 1"/>
    <w:aliases w:val="כותרת 1 תעריף,h1,H1,Header1,H2,סעיף 1,גוטמן,ראשי גת,ASAPHeading 1,H2 Char,H2 Char Char,H2 Char Char תו,Char Char Char,H2 Char Char תו Char Char Char Char Char,כותרת 1 תו2 תו,כותרת 1 תו2,Section Heading,Hed_undl, Char Char Char"/>
    <w:basedOn w:val="Normal"/>
    <w:link w:val="Heading1Char"/>
    <w:qFormat/>
    <w:rsid w:val="00CF702C"/>
    <w:pPr>
      <w:keepNext/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</w:rPr>
  </w:style>
  <w:style w:type="paragraph" w:styleId="Heading2">
    <w:name w:val="heading 2"/>
    <w:aliases w:val="כותרת 2 תעריף"/>
    <w:basedOn w:val="Normal"/>
    <w:next w:val="Normal"/>
    <w:link w:val="Heading2Char"/>
    <w:uiPriority w:val="99"/>
    <w:qFormat/>
    <w:rsid w:val="00CF702C"/>
    <w:pPr>
      <w:keepNext/>
      <w:spacing w:before="120"/>
      <w:jc w:val="left"/>
      <w:outlineLvl w:val="1"/>
    </w:pPr>
    <w:rPr>
      <w:rFonts w:ascii="Arial" w:hAnsi="Arial" w:cs="Times New Roman"/>
      <w:b/>
      <w:bCs/>
      <w:sz w:val="26"/>
      <w:szCs w:val="26"/>
    </w:rPr>
  </w:style>
  <w:style w:type="paragraph" w:styleId="Heading3">
    <w:name w:val="heading 3"/>
    <w:aliases w:val="כותרת 3 תעריף"/>
    <w:basedOn w:val="Normal"/>
    <w:next w:val="Normal"/>
    <w:link w:val="Heading3Char"/>
    <w:uiPriority w:val="99"/>
    <w:qFormat/>
    <w:rsid w:val="00CF702C"/>
    <w:pPr>
      <w:keepNext/>
      <w:spacing w:before="120"/>
      <w:ind w:right="1152"/>
      <w:jc w:val="left"/>
      <w:outlineLvl w:val="2"/>
    </w:pPr>
    <w:rPr>
      <w:rFonts w:ascii="Arial" w:hAnsi="Arial" w:cs="Times New Roman"/>
      <w:b/>
      <w:bCs/>
    </w:rPr>
  </w:style>
  <w:style w:type="paragraph" w:styleId="Heading4">
    <w:name w:val="heading 4"/>
    <w:aliases w:val="כותרת 4 תעריף"/>
    <w:basedOn w:val="Normal"/>
    <w:next w:val="Normal"/>
    <w:link w:val="Heading4Char"/>
    <w:uiPriority w:val="99"/>
    <w:qFormat/>
    <w:rsid w:val="00CF702C"/>
    <w:pPr>
      <w:keepNext/>
      <w:spacing w:before="240" w:after="60" w:line="240" w:lineRule="auto"/>
      <w:ind w:right="0"/>
      <w:jc w:val="left"/>
      <w:outlineLvl w:val="3"/>
    </w:pPr>
    <w:rPr>
      <w:rFonts w:cs="Times New Roman"/>
      <w:b/>
      <w:bCs/>
      <w:iCs/>
      <w:sz w:val="28"/>
      <w:szCs w:val="28"/>
    </w:rPr>
  </w:style>
  <w:style w:type="paragraph" w:styleId="Heading5">
    <w:name w:val="heading 5"/>
    <w:aliases w:val="כותרת 5 תעריף"/>
    <w:basedOn w:val="Normal"/>
    <w:next w:val="Normal"/>
    <w:link w:val="Heading5Char"/>
    <w:uiPriority w:val="99"/>
    <w:qFormat/>
    <w:rsid w:val="00CF702C"/>
    <w:pPr>
      <w:keepNext/>
      <w:ind w:right="3600"/>
      <w:jc w:val="left"/>
      <w:outlineLvl w:val="4"/>
    </w:pPr>
    <w:rPr>
      <w:rFonts w:cs="Times New Roman"/>
      <w:b/>
      <w:bCs/>
      <w:sz w:val="24"/>
    </w:rPr>
  </w:style>
  <w:style w:type="paragraph" w:styleId="Heading6">
    <w:name w:val="heading 6"/>
    <w:aliases w:val="כותרת 6 תעריף"/>
    <w:basedOn w:val="Normal"/>
    <w:next w:val="Normal"/>
    <w:link w:val="Heading6Char"/>
    <w:uiPriority w:val="99"/>
    <w:qFormat/>
    <w:rsid w:val="00CF702C"/>
    <w:pPr>
      <w:keepNext/>
      <w:spacing w:after="240"/>
      <w:ind w:right="0"/>
      <w:jc w:val="center"/>
      <w:outlineLvl w:val="5"/>
    </w:pPr>
    <w:rPr>
      <w:rFonts w:cs="Times New Roman"/>
      <w:sz w:val="60"/>
      <w:szCs w:val="62"/>
      <w:u w:val="single"/>
    </w:rPr>
  </w:style>
  <w:style w:type="paragraph" w:styleId="Heading7">
    <w:name w:val="heading 7"/>
    <w:basedOn w:val="Normal"/>
    <w:next w:val="Normal"/>
    <w:link w:val="Heading7Char"/>
    <w:uiPriority w:val="99"/>
    <w:qFormat/>
    <w:rsid w:val="00CF702C"/>
    <w:pPr>
      <w:keepNext/>
      <w:ind w:right="6930"/>
      <w:jc w:val="left"/>
      <w:outlineLvl w:val="6"/>
    </w:pPr>
    <w:rPr>
      <w:rFonts w:cs="Times New Roman"/>
      <w:sz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CF702C"/>
    <w:pPr>
      <w:keepNext/>
      <w:ind w:right="3958"/>
      <w:jc w:val="left"/>
      <w:outlineLvl w:val="7"/>
    </w:pPr>
    <w:rPr>
      <w:rFonts w:cs="Times New Roman"/>
      <w:sz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CF702C"/>
    <w:pPr>
      <w:keepNext/>
      <w:keepLines/>
      <w:spacing w:before="200"/>
      <w:ind w:right="360"/>
      <w:outlineLvl w:val="8"/>
    </w:pPr>
    <w:rPr>
      <w:rFonts w:ascii="Cambria" w:hAnsi="Cambria" w:cs="Times New Roman"/>
      <w:i/>
      <w:iCs/>
      <w:color w:val="40404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כותרת 1 תעריף Char,h1 Char,H1 Char,Header1 Char,H2 Char1,סעיף 1 Char,גוטמן Char,ראשי גת Char,ASAPHeading 1 Char,H2 Char Char1,H2 Char Char Char,H2 Char Char תו Char,Char Char Char Char,H2 Char Char תו Char Char Char Char Char Char"/>
    <w:link w:val="Heading1"/>
    <w:uiPriority w:val="99"/>
    <w:locked/>
    <w:rsid w:val="0010083D"/>
    <w:rPr>
      <w:rFonts w:ascii="Cambria" w:hAnsi="Cambria" w:cs="Times New Roman"/>
      <w:b/>
      <w:bCs/>
      <w:kern w:val="32"/>
      <w:sz w:val="32"/>
      <w:szCs w:val="32"/>
      <w:lang w:eastAsia="he-IL" w:bidi="he-IL"/>
    </w:rPr>
  </w:style>
  <w:style w:type="character" w:customStyle="1" w:styleId="Heading2Char">
    <w:name w:val="Heading 2 Char"/>
    <w:aliases w:val="כותרת 2 תעריף Char"/>
    <w:link w:val="Heading2"/>
    <w:uiPriority w:val="99"/>
    <w:locked/>
    <w:rsid w:val="00641F64"/>
    <w:rPr>
      <w:rFonts w:ascii="Arial" w:hAnsi="Arial" w:cs="Times New Roman"/>
      <w:b/>
      <w:sz w:val="26"/>
      <w:lang w:eastAsia="he-IL" w:bidi="he-IL"/>
    </w:rPr>
  </w:style>
  <w:style w:type="character" w:customStyle="1" w:styleId="Heading3Char">
    <w:name w:val="Heading 3 Char"/>
    <w:aliases w:val="כותרת 3 תעריף Char"/>
    <w:link w:val="Heading3"/>
    <w:uiPriority w:val="99"/>
    <w:locked/>
    <w:rsid w:val="00641F64"/>
    <w:rPr>
      <w:rFonts w:ascii="Arial" w:hAnsi="Arial" w:cs="Times New Roman"/>
      <w:b/>
      <w:sz w:val="24"/>
      <w:lang w:eastAsia="he-IL" w:bidi="he-IL"/>
    </w:rPr>
  </w:style>
  <w:style w:type="character" w:customStyle="1" w:styleId="Heading4Char">
    <w:name w:val="Heading 4 Char"/>
    <w:aliases w:val="כותרת 4 תעריף Char"/>
    <w:link w:val="Heading4"/>
    <w:uiPriority w:val="99"/>
    <w:locked/>
    <w:rsid w:val="00641F64"/>
    <w:rPr>
      <w:rFonts w:cs="Times New Roman"/>
      <w:b/>
      <w:sz w:val="28"/>
      <w:lang w:eastAsia="he-IL" w:bidi="he-IL"/>
    </w:rPr>
  </w:style>
  <w:style w:type="character" w:customStyle="1" w:styleId="Heading5Char">
    <w:name w:val="Heading 5 Char"/>
    <w:aliases w:val="כותרת 5 תעריף Char"/>
    <w:link w:val="Heading5"/>
    <w:uiPriority w:val="99"/>
    <w:locked/>
    <w:rsid w:val="00641F64"/>
    <w:rPr>
      <w:rFonts w:cs="Times New Roman"/>
      <w:b/>
      <w:sz w:val="24"/>
      <w:lang w:eastAsia="he-IL" w:bidi="he-IL"/>
    </w:rPr>
  </w:style>
  <w:style w:type="character" w:customStyle="1" w:styleId="Heading6Char">
    <w:name w:val="Heading 6 Char"/>
    <w:aliases w:val="כותרת 6 תעריף Char"/>
    <w:link w:val="Heading6"/>
    <w:uiPriority w:val="99"/>
    <w:locked/>
    <w:rsid w:val="00641F64"/>
    <w:rPr>
      <w:rFonts w:cs="Times New Roman"/>
      <w:sz w:val="62"/>
      <w:u w:val="single"/>
      <w:lang w:eastAsia="he-IL" w:bidi="he-IL"/>
    </w:rPr>
  </w:style>
  <w:style w:type="character" w:customStyle="1" w:styleId="Heading7Char">
    <w:name w:val="Heading 7 Char"/>
    <w:link w:val="Heading7"/>
    <w:uiPriority w:val="99"/>
    <w:locked/>
    <w:rsid w:val="00641F64"/>
    <w:rPr>
      <w:rFonts w:cs="Times New Roman"/>
      <w:sz w:val="24"/>
      <w:lang w:eastAsia="he-IL" w:bidi="he-IL"/>
    </w:rPr>
  </w:style>
  <w:style w:type="character" w:customStyle="1" w:styleId="Heading8Char">
    <w:name w:val="Heading 8 Char"/>
    <w:link w:val="Heading8"/>
    <w:uiPriority w:val="99"/>
    <w:locked/>
    <w:rsid w:val="00641F64"/>
    <w:rPr>
      <w:rFonts w:cs="Times New Roman"/>
      <w:sz w:val="24"/>
      <w:lang w:eastAsia="he-IL" w:bidi="he-IL"/>
    </w:rPr>
  </w:style>
  <w:style w:type="character" w:customStyle="1" w:styleId="Heading9Char">
    <w:name w:val="Heading 9 Char"/>
    <w:link w:val="Heading9"/>
    <w:uiPriority w:val="99"/>
    <w:semiHidden/>
    <w:locked/>
    <w:rsid w:val="0010083D"/>
    <w:rPr>
      <w:rFonts w:ascii="Cambria" w:hAnsi="Cambria" w:cs="Times New Roman"/>
      <w:lang w:eastAsia="he-IL" w:bidi="he-IL"/>
    </w:rPr>
  </w:style>
  <w:style w:type="paragraph" w:styleId="Header">
    <w:name w:val="header"/>
    <w:basedOn w:val="Normal"/>
    <w:link w:val="HeaderChar"/>
    <w:uiPriority w:val="99"/>
    <w:rsid w:val="00CF702C"/>
    <w:pPr>
      <w:tabs>
        <w:tab w:val="center" w:pos="4153"/>
        <w:tab w:val="right" w:pos="8306"/>
      </w:tabs>
      <w:ind w:right="0"/>
    </w:pPr>
    <w:rPr>
      <w:color w:val="0000FF"/>
      <w:sz w:val="20"/>
    </w:rPr>
  </w:style>
  <w:style w:type="character" w:customStyle="1" w:styleId="HeaderChar">
    <w:name w:val="Header Char"/>
    <w:link w:val="Header"/>
    <w:uiPriority w:val="99"/>
    <w:locked/>
    <w:rsid w:val="0010083D"/>
    <w:rPr>
      <w:rFonts w:cs="David"/>
      <w:sz w:val="24"/>
      <w:szCs w:val="24"/>
      <w:lang w:eastAsia="he-IL" w:bidi="he-IL"/>
    </w:rPr>
  </w:style>
  <w:style w:type="paragraph" w:styleId="Subtitle">
    <w:name w:val="Subtitle"/>
    <w:basedOn w:val="Normal"/>
    <w:link w:val="SubtitleChar"/>
    <w:uiPriority w:val="99"/>
    <w:qFormat/>
    <w:rsid w:val="00CF702C"/>
    <w:pPr>
      <w:ind w:right="0"/>
      <w:jc w:val="left"/>
    </w:pPr>
    <w:rPr>
      <w:b/>
      <w:bCs/>
      <w:sz w:val="28"/>
      <w:szCs w:val="28"/>
      <w:u w:val="single"/>
    </w:rPr>
  </w:style>
  <w:style w:type="character" w:customStyle="1" w:styleId="SubtitleChar">
    <w:name w:val="Subtitle Char"/>
    <w:link w:val="Subtitle"/>
    <w:uiPriority w:val="99"/>
    <w:locked/>
    <w:rsid w:val="0010083D"/>
    <w:rPr>
      <w:rFonts w:ascii="Cambria" w:hAnsi="Cambria" w:cs="Times New Roman"/>
      <w:sz w:val="24"/>
      <w:szCs w:val="24"/>
      <w:lang w:eastAsia="he-IL" w:bidi="he-IL"/>
    </w:rPr>
  </w:style>
  <w:style w:type="paragraph" w:styleId="Footer">
    <w:name w:val="footer"/>
    <w:basedOn w:val="Normal"/>
    <w:link w:val="FooterChar"/>
    <w:uiPriority w:val="99"/>
    <w:rsid w:val="00CF702C"/>
    <w:pPr>
      <w:tabs>
        <w:tab w:val="center" w:pos="4153"/>
        <w:tab w:val="right" w:pos="8306"/>
      </w:tabs>
      <w:ind w:left="1021" w:right="0"/>
    </w:pPr>
  </w:style>
  <w:style w:type="character" w:customStyle="1" w:styleId="FooterChar">
    <w:name w:val="Footer Char"/>
    <w:link w:val="Footer"/>
    <w:uiPriority w:val="99"/>
    <w:locked/>
    <w:rsid w:val="008665E9"/>
    <w:rPr>
      <w:rFonts w:cs="David"/>
      <w:sz w:val="24"/>
      <w:szCs w:val="24"/>
      <w:lang w:val="en-US" w:eastAsia="he-IL" w:bidi="he-IL"/>
    </w:rPr>
  </w:style>
  <w:style w:type="character" w:styleId="PageNumber">
    <w:name w:val="page number"/>
    <w:uiPriority w:val="99"/>
    <w:rsid w:val="00CF702C"/>
    <w:rPr>
      <w:rFonts w:cs="Times New Roman"/>
    </w:rPr>
  </w:style>
  <w:style w:type="paragraph" w:styleId="TOC1">
    <w:name w:val="toc 1"/>
    <w:basedOn w:val="Normal"/>
    <w:next w:val="Normal"/>
    <w:uiPriority w:val="39"/>
    <w:rsid w:val="00D52C42"/>
    <w:pPr>
      <w:ind w:left="-624" w:right="164"/>
    </w:pPr>
  </w:style>
  <w:style w:type="paragraph" w:styleId="TOC2">
    <w:name w:val="toc 2"/>
    <w:basedOn w:val="Normal"/>
    <w:next w:val="Normal"/>
    <w:uiPriority w:val="39"/>
    <w:rsid w:val="00E16BF8"/>
    <w:pPr>
      <w:tabs>
        <w:tab w:val="left" w:pos="424"/>
        <w:tab w:val="right" w:leader="dot" w:pos="8504"/>
      </w:tabs>
      <w:ind w:right="166"/>
    </w:pPr>
    <w:rPr>
      <w:rFonts w:ascii="Calibri" w:hAnsi="Calibri"/>
      <w:noProof/>
      <w:sz w:val="24"/>
      <w:lang w:eastAsia="en-US"/>
    </w:rPr>
  </w:style>
  <w:style w:type="paragraph" w:styleId="TOC3">
    <w:name w:val="toc 3"/>
    <w:basedOn w:val="Normal"/>
    <w:next w:val="Normal"/>
    <w:autoRedefine/>
    <w:uiPriority w:val="39"/>
    <w:rsid w:val="00CF702C"/>
    <w:pPr>
      <w:bidi w:val="0"/>
      <w:ind w:left="440" w:right="0"/>
    </w:pPr>
  </w:style>
  <w:style w:type="paragraph" w:styleId="TOC4">
    <w:name w:val="toc 4"/>
    <w:basedOn w:val="Normal"/>
    <w:next w:val="Normal"/>
    <w:autoRedefine/>
    <w:uiPriority w:val="39"/>
    <w:rsid w:val="00CF702C"/>
    <w:pPr>
      <w:bidi w:val="0"/>
      <w:ind w:left="660" w:right="0"/>
    </w:pPr>
  </w:style>
  <w:style w:type="paragraph" w:styleId="TOC5">
    <w:name w:val="toc 5"/>
    <w:basedOn w:val="Normal"/>
    <w:next w:val="Normal"/>
    <w:autoRedefine/>
    <w:uiPriority w:val="39"/>
    <w:rsid w:val="00CF702C"/>
    <w:pPr>
      <w:bidi w:val="0"/>
      <w:ind w:left="880" w:right="0"/>
    </w:pPr>
  </w:style>
  <w:style w:type="paragraph" w:styleId="TOC6">
    <w:name w:val="toc 6"/>
    <w:basedOn w:val="Normal"/>
    <w:next w:val="Normal"/>
    <w:autoRedefine/>
    <w:uiPriority w:val="39"/>
    <w:rsid w:val="00CF702C"/>
    <w:pPr>
      <w:bidi w:val="0"/>
      <w:ind w:left="1100" w:right="0"/>
    </w:pPr>
  </w:style>
  <w:style w:type="paragraph" w:styleId="TOC7">
    <w:name w:val="toc 7"/>
    <w:basedOn w:val="Normal"/>
    <w:next w:val="Normal"/>
    <w:autoRedefine/>
    <w:uiPriority w:val="39"/>
    <w:rsid w:val="00CF702C"/>
    <w:pPr>
      <w:bidi w:val="0"/>
      <w:ind w:left="1320" w:right="0"/>
    </w:pPr>
  </w:style>
  <w:style w:type="paragraph" w:styleId="TOC8">
    <w:name w:val="toc 8"/>
    <w:basedOn w:val="Normal"/>
    <w:next w:val="Normal"/>
    <w:autoRedefine/>
    <w:uiPriority w:val="39"/>
    <w:rsid w:val="00CF702C"/>
    <w:pPr>
      <w:bidi w:val="0"/>
      <w:ind w:left="1540" w:right="0"/>
    </w:pPr>
  </w:style>
  <w:style w:type="paragraph" w:styleId="TOC9">
    <w:name w:val="toc 9"/>
    <w:basedOn w:val="Normal"/>
    <w:next w:val="Normal"/>
    <w:autoRedefine/>
    <w:uiPriority w:val="39"/>
    <w:rsid w:val="00CF702C"/>
    <w:pPr>
      <w:bidi w:val="0"/>
      <w:ind w:left="1760" w:right="0"/>
    </w:pPr>
  </w:style>
  <w:style w:type="character" w:styleId="Hyperlink">
    <w:name w:val="Hyperlink"/>
    <w:uiPriority w:val="99"/>
    <w:rsid w:val="00CF702C"/>
    <w:rPr>
      <w:rFonts w:cs="Times New Roman"/>
      <w:color w:val="0000FF"/>
      <w:u w:val="single"/>
    </w:rPr>
  </w:style>
  <w:style w:type="paragraph" w:styleId="BodyText">
    <w:name w:val="Body Text"/>
    <w:basedOn w:val="Normal"/>
    <w:link w:val="BodyTextChar"/>
    <w:uiPriority w:val="99"/>
    <w:semiHidden/>
    <w:rsid w:val="00CF702C"/>
    <w:pPr>
      <w:ind w:right="0"/>
      <w:jc w:val="left"/>
    </w:pPr>
    <w:rPr>
      <w:rFonts w:ascii="Tahoma" w:hAnsi="Tahoma"/>
      <w:sz w:val="24"/>
    </w:rPr>
  </w:style>
  <w:style w:type="character" w:customStyle="1" w:styleId="BodyTextChar">
    <w:name w:val="Body Text Char"/>
    <w:link w:val="BodyText"/>
    <w:uiPriority w:val="99"/>
    <w:semiHidden/>
    <w:locked/>
    <w:rsid w:val="0010083D"/>
    <w:rPr>
      <w:rFonts w:cs="David"/>
      <w:sz w:val="24"/>
      <w:szCs w:val="24"/>
      <w:lang w:eastAsia="he-IL" w:bidi="he-IL"/>
    </w:rPr>
  </w:style>
  <w:style w:type="paragraph" w:styleId="BlockText">
    <w:name w:val="Block Text"/>
    <w:basedOn w:val="Normal"/>
    <w:uiPriority w:val="99"/>
    <w:semiHidden/>
    <w:rsid w:val="00CF702C"/>
    <w:pPr>
      <w:spacing w:line="240" w:lineRule="auto"/>
      <w:ind w:left="1134" w:right="0" w:hanging="564"/>
      <w:jc w:val="left"/>
    </w:pPr>
    <w:rPr>
      <w:color w:val="0000FF"/>
      <w:sz w:val="20"/>
    </w:rPr>
  </w:style>
  <w:style w:type="paragraph" w:customStyle="1" w:styleId="a0">
    <w:name w:val="שם פרק"/>
    <w:basedOn w:val="Heading1"/>
    <w:uiPriority w:val="99"/>
    <w:rsid w:val="004639DC"/>
    <w:pPr>
      <w:keepLines/>
      <w:ind w:right="-567"/>
      <w:jc w:val="center"/>
    </w:pPr>
    <w:rPr>
      <w:rFonts w:cs="David"/>
      <w:sz w:val="32"/>
      <w:szCs w:val="32"/>
      <w:lang w:eastAsia="en-US"/>
    </w:rPr>
  </w:style>
  <w:style w:type="paragraph" w:customStyle="1" w:styleId="contract">
    <w:name w:val="contract"/>
    <w:uiPriority w:val="99"/>
    <w:rsid w:val="00CF702C"/>
    <w:pPr>
      <w:spacing w:after="240"/>
    </w:pPr>
    <w:rPr>
      <w:lang w:eastAsia="he-IL"/>
    </w:rPr>
  </w:style>
  <w:style w:type="paragraph" w:styleId="BalloonText">
    <w:name w:val="Balloon Text"/>
    <w:basedOn w:val="Normal"/>
    <w:link w:val="BalloonTextChar"/>
    <w:uiPriority w:val="99"/>
    <w:rsid w:val="00CF702C"/>
    <w:pPr>
      <w:spacing w:line="240" w:lineRule="auto"/>
      <w:ind w:left="1021" w:right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10083D"/>
    <w:rPr>
      <w:rFonts w:ascii="Tahoma" w:hAnsi="Tahoma" w:cs="Tahoma"/>
      <w:sz w:val="16"/>
      <w:szCs w:val="16"/>
      <w:lang w:val="en-US" w:eastAsia="he-IL" w:bidi="he-IL"/>
    </w:rPr>
  </w:style>
  <w:style w:type="character" w:customStyle="1" w:styleId="a1">
    <w:name w:val="טקסט בלונים תו"/>
    <w:uiPriority w:val="99"/>
    <w:rsid w:val="00CF702C"/>
    <w:rPr>
      <w:rFonts w:ascii="Tahoma" w:hAnsi="Tahoma"/>
      <w:sz w:val="16"/>
      <w:lang w:eastAsia="he-IL" w:bidi="he-IL"/>
    </w:rPr>
  </w:style>
  <w:style w:type="paragraph" w:styleId="Revision">
    <w:name w:val="Revision"/>
    <w:hidden/>
    <w:uiPriority w:val="99"/>
    <w:semiHidden/>
    <w:rsid w:val="00CF702C"/>
    <w:rPr>
      <w:rFonts w:cs="David"/>
      <w:sz w:val="22"/>
      <w:szCs w:val="24"/>
      <w:lang w:eastAsia="he-IL"/>
    </w:rPr>
  </w:style>
  <w:style w:type="paragraph" w:customStyle="1" w:styleId="a2">
    <w:name w:val="תו תו תו תו"/>
    <w:aliases w:val="תו תו תו תו תו תו"/>
    <w:basedOn w:val="Normal"/>
    <w:next w:val="Normal"/>
    <w:autoRedefine/>
    <w:uiPriority w:val="99"/>
    <w:rsid w:val="00CF702C"/>
    <w:pPr>
      <w:autoSpaceDE w:val="0"/>
      <w:autoSpaceDN w:val="0"/>
      <w:bidi w:val="0"/>
      <w:adjustRightInd w:val="0"/>
      <w:spacing w:after="40" w:line="240" w:lineRule="exact"/>
      <w:ind w:right="0"/>
      <w:jc w:val="left"/>
    </w:pPr>
    <w:rPr>
      <w:rFonts w:eastAsia="SimSun" w:cs="Arial"/>
      <w:bCs/>
      <w:color w:val="000000"/>
      <w:kern w:val="32"/>
      <w:sz w:val="24"/>
      <w:szCs w:val="32"/>
      <w:lang w:eastAsia="zh-CN" w:bidi="ar-SA"/>
    </w:rPr>
  </w:style>
  <w:style w:type="character" w:customStyle="1" w:styleId="default">
    <w:name w:val="default"/>
    <w:uiPriority w:val="99"/>
    <w:rsid w:val="00CF702C"/>
    <w:rPr>
      <w:rFonts w:ascii="Times New Roman" w:hAnsi="Times New Roman"/>
      <w:sz w:val="26"/>
    </w:rPr>
  </w:style>
  <w:style w:type="paragraph" w:customStyle="1" w:styleId="P00">
    <w:name w:val="P00"/>
    <w:uiPriority w:val="99"/>
    <w:rsid w:val="00CF702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customStyle="1" w:styleId="big-number">
    <w:name w:val="big-number"/>
    <w:uiPriority w:val="99"/>
    <w:rsid w:val="00CF702C"/>
    <w:rPr>
      <w:rFonts w:ascii="Times New Roman" w:hAnsi="Times New Roman"/>
      <w:sz w:val="32"/>
    </w:rPr>
  </w:style>
  <w:style w:type="paragraph" w:customStyle="1" w:styleId="P22">
    <w:name w:val="P22"/>
    <w:basedOn w:val="P00"/>
    <w:uiPriority w:val="99"/>
    <w:rsid w:val="00CF702C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CF702C"/>
    <w:pPr>
      <w:tabs>
        <w:tab w:val="clear" w:pos="624"/>
        <w:tab w:val="clear" w:pos="1021"/>
        <w:tab w:val="clear" w:pos="1474"/>
      </w:tabs>
      <w:ind w:right="1474"/>
    </w:pPr>
  </w:style>
  <w:style w:type="paragraph" w:customStyle="1" w:styleId="Char">
    <w:name w:val="Char"/>
    <w:basedOn w:val="Normal"/>
    <w:uiPriority w:val="99"/>
    <w:rsid w:val="00CF702C"/>
    <w:pPr>
      <w:bidi w:val="0"/>
      <w:spacing w:before="60" w:after="160" w:line="240" w:lineRule="exact"/>
      <w:ind w:right="0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3">
    <w:name w:val="תו"/>
    <w:basedOn w:val="Normal"/>
    <w:uiPriority w:val="99"/>
    <w:rsid w:val="00CF702C"/>
    <w:pPr>
      <w:bidi w:val="0"/>
      <w:spacing w:before="60" w:after="160" w:line="240" w:lineRule="exact"/>
      <w:ind w:right="0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Caption">
    <w:name w:val="caption"/>
    <w:basedOn w:val="Normal"/>
    <w:next w:val="Normal"/>
    <w:uiPriority w:val="99"/>
    <w:qFormat/>
    <w:rsid w:val="00CF702C"/>
    <w:pPr>
      <w:spacing w:line="240" w:lineRule="auto"/>
      <w:ind w:right="0"/>
      <w:jc w:val="center"/>
    </w:pPr>
    <w:rPr>
      <w:rFonts w:cs="FrankRuehl"/>
      <w:iCs/>
      <w:color w:val="3366FF"/>
      <w:sz w:val="36"/>
      <w:szCs w:val="36"/>
    </w:rPr>
  </w:style>
  <w:style w:type="character" w:styleId="FollowedHyperlink">
    <w:name w:val="FollowedHyperlink"/>
    <w:uiPriority w:val="99"/>
    <w:semiHidden/>
    <w:rsid w:val="00CF702C"/>
    <w:rPr>
      <w:rFonts w:cs="Times New Roman"/>
      <w:color w:val="800080"/>
      <w:u w:val="single"/>
    </w:rPr>
  </w:style>
  <w:style w:type="paragraph" w:styleId="FootnoteText">
    <w:name w:val="footnote text"/>
    <w:basedOn w:val="Normal"/>
    <w:link w:val="FootnoteTextChar"/>
    <w:uiPriority w:val="99"/>
    <w:semiHidden/>
    <w:rsid w:val="00CF702C"/>
    <w:pPr>
      <w:spacing w:line="240" w:lineRule="auto"/>
      <w:ind w:right="0"/>
      <w:jc w:val="left"/>
    </w:pPr>
    <w:rPr>
      <w:iCs/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locked/>
    <w:rsid w:val="0010083D"/>
    <w:rPr>
      <w:rFonts w:cs="David"/>
      <w:sz w:val="20"/>
      <w:szCs w:val="20"/>
      <w:lang w:eastAsia="he-IL" w:bidi="he-IL"/>
    </w:rPr>
  </w:style>
  <w:style w:type="table" w:styleId="MediumGrid3-Accent1">
    <w:name w:val="Medium Grid 3 Accent 1"/>
    <w:basedOn w:val="TableNormal"/>
    <w:uiPriority w:val="99"/>
    <w:rsid w:val="00590A62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rFonts w:cs="Times New Roman"/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rFonts w:cs="Times New Roman"/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rFonts w:cs="Times New Roman"/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rFonts w:cs="Times New Roman"/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rPr>
        <w:rFonts w:cs="Times New Roman"/>
      </w:rPr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rPr>
        <w:rFonts w:cs="Times New Roman"/>
      </w:rPr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paragraph" w:styleId="CommentText">
    <w:name w:val="annotation text"/>
    <w:basedOn w:val="Normal"/>
    <w:link w:val="CommentTextChar"/>
    <w:uiPriority w:val="99"/>
    <w:rsid w:val="00CF702C"/>
    <w:pPr>
      <w:spacing w:line="240" w:lineRule="auto"/>
      <w:ind w:right="0"/>
      <w:jc w:val="left"/>
    </w:pPr>
    <w:rPr>
      <w:rFonts w:cs="Times New Roman"/>
      <w:iCs/>
      <w:sz w:val="20"/>
      <w:szCs w:val="20"/>
    </w:rPr>
  </w:style>
  <w:style w:type="character" w:customStyle="1" w:styleId="CommentTextChar">
    <w:name w:val="Comment Text Char"/>
    <w:link w:val="CommentText"/>
    <w:uiPriority w:val="99"/>
    <w:locked/>
    <w:rsid w:val="000233B2"/>
    <w:rPr>
      <w:rFonts w:cs="Times New Roman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CF702C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D03D66"/>
    <w:rPr>
      <w:rFonts w:cs="Times New Roman"/>
      <w:b/>
      <w:lang w:eastAsia="he-IL" w:bidi="he-IL"/>
    </w:rPr>
  </w:style>
  <w:style w:type="paragraph" w:customStyle="1" w:styleId="10">
    <w:name w:val="כותרת1"/>
    <w:basedOn w:val="Heading1"/>
    <w:next w:val="Normal"/>
    <w:uiPriority w:val="99"/>
    <w:rsid w:val="004639DC"/>
    <w:pPr>
      <w:keepLines/>
      <w:numPr>
        <w:numId w:val="1"/>
      </w:numPr>
      <w:spacing w:before="0"/>
    </w:pPr>
    <w:rPr>
      <w:rFonts w:cs="David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CF702C"/>
    <w:pPr>
      <w:overflowPunct w:val="0"/>
      <w:autoSpaceDE w:val="0"/>
      <w:autoSpaceDN w:val="0"/>
      <w:adjustRightInd w:val="0"/>
      <w:spacing w:before="120" w:line="240" w:lineRule="auto"/>
      <w:ind w:left="714" w:right="0" w:hanging="765"/>
      <w:textAlignment w:val="baseline"/>
    </w:pPr>
    <w:rPr>
      <w:sz w:val="28"/>
      <w:szCs w:val="28"/>
    </w:rPr>
  </w:style>
  <w:style w:type="character" w:customStyle="1" w:styleId="BodyTextIndent2Char">
    <w:name w:val="Body Text Indent 2 Char"/>
    <w:link w:val="BodyTextIndent2"/>
    <w:uiPriority w:val="99"/>
    <w:semiHidden/>
    <w:locked/>
    <w:rsid w:val="0010083D"/>
    <w:rPr>
      <w:rFonts w:cs="David"/>
      <w:sz w:val="24"/>
      <w:szCs w:val="24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semiHidden/>
    <w:rsid w:val="00CF702C"/>
    <w:pPr>
      <w:spacing w:after="120" w:line="240" w:lineRule="auto"/>
      <w:ind w:left="283" w:right="0"/>
      <w:jc w:val="left"/>
    </w:pPr>
    <w:rPr>
      <w:rFonts w:cs="Times New Roman"/>
      <w:iCs/>
      <w:sz w:val="24"/>
    </w:rPr>
  </w:style>
  <w:style w:type="character" w:customStyle="1" w:styleId="BodyTextIndentChar">
    <w:name w:val="Body Text Indent Char"/>
    <w:link w:val="BodyTextIndent"/>
    <w:uiPriority w:val="99"/>
    <w:semiHidden/>
    <w:locked/>
    <w:rsid w:val="00D03D66"/>
    <w:rPr>
      <w:rFonts w:cs="Times New Roman"/>
      <w:sz w:val="24"/>
      <w:lang w:eastAsia="he-IL" w:bidi="he-IL"/>
    </w:rPr>
  </w:style>
  <w:style w:type="paragraph" w:customStyle="1" w:styleId="-">
    <w:name w:val="רגיל-מרים"/>
    <w:uiPriority w:val="99"/>
    <w:rsid w:val="00CF702C"/>
    <w:pPr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paragraph" w:styleId="BodyTextIndent3">
    <w:name w:val="Body Text Indent 3"/>
    <w:basedOn w:val="Normal"/>
    <w:link w:val="BodyTextIndent3Char"/>
    <w:uiPriority w:val="99"/>
    <w:semiHidden/>
    <w:rsid w:val="00CF702C"/>
    <w:pPr>
      <w:spacing w:after="120" w:line="240" w:lineRule="auto"/>
      <w:ind w:left="283" w:right="0"/>
      <w:jc w:val="left"/>
    </w:pPr>
    <w:rPr>
      <w:iCs/>
      <w:sz w:val="16"/>
      <w:szCs w:val="16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10083D"/>
    <w:rPr>
      <w:rFonts w:cs="David"/>
      <w:sz w:val="16"/>
      <w:szCs w:val="16"/>
      <w:lang w:eastAsia="he-IL" w:bidi="he-IL"/>
    </w:rPr>
  </w:style>
  <w:style w:type="paragraph" w:styleId="Title">
    <w:name w:val="Title"/>
    <w:basedOn w:val="Normal"/>
    <w:link w:val="TitleChar"/>
    <w:uiPriority w:val="99"/>
    <w:qFormat/>
    <w:rsid w:val="00CF702C"/>
    <w:pPr>
      <w:spacing w:line="240" w:lineRule="auto"/>
      <w:ind w:right="0"/>
      <w:jc w:val="center"/>
    </w:pPr>
    <w:rPr>
      <w:rFonts w:cs="Times New Roman"/>
      <w:b/>
      <w:bCs/>
      <w:sz w:val="32"/>
      <w:szCs w:val="32"/>
      <w:u w:val="single"/>
    </w:rPr>
  </w:style>
  <w:style w:type="character" w:customStyle="1" w:styleId="TitleChar">
    <w:name w:val="Title Char"/>
    <w:link w:val="Title"/>
    <w:uiPriority w:val="99"/>
    <w:locked/>
    <w:rsid w:val="00FD495E"/>
    <w:rPr>
      <w:rFonts w:cs="Times New Roman"/>
      <w:b/>
      <w:sz w:val="32"/>
      <w:u w:val="single"/>
      <w:lang w:eastAsia="he-IL" w:bidi="he-IL"/>
    </w:rPr>
  </w:style>
  <w:style w:type="paragraph" w:customStyle="1" w:styleId="a4">
    <w:name w:val="דויד"/>
    <w:uiPriority w:val="99"/>
    <w:rsid w:val="00CF702C"/>
    <w:pPr>
      <w:autoSpaceDE w:val="0"/>
      <w:autoSpaceDN w:val="0"/>
      <w:adjustRightInd w:val="0"/>
    </w:pPr>
    <w:rPr>
      <w:rFonts w:ascii="Arial" w:hAnsi="Arial" w:cs="Arial"/>
      <w:bCs/>
      <w:szCs w:val="24"/>
      <w:lang w:eastAsia="he-IL"/>
    </w:rPr>
  </w:style>
  <w:style w:type="character" w:customStyle="1" w:styleId="a5">
    <w:name w:val="כותרת עליונה תו"/>
    <w:uiPriority w:val="99"/>
    <w:rsid w:val="00CF702C"/>
    <w:rPr>
      <w:color w:val="0000FF"/>
      <w:sz w:val="24"/>
      <w:lang w:val="en-US" w:eastAsia="he-IL" w:bidi="he-IL"/>
    </w:rPr>
  </w:style>
  <w:style w:type="character" w:customStyle="1" w:styleId="9">
    <w:name w:val="כותרת 9 תו"/>
    <w:aliases w:val="Heading 9 תו"/>
    <w:uiPriority w:val="99"/>
    <w:rsid w:val="00CF702C"/>
    <w:rPr>
      <w:rFonts w:ascii="Cambria" w:hAnsi="Cambria"/>
      <w:i/>
      <w:color w:val="404040"/>
      <w:lang w:eastAsia="he-IL" w:bidi="he-IL"/>
    </w:rPr>
  </w:style>
  <w:style w:type="paragraph" w:styleId="ListParagraph">
    <w:name w:val="List Paragraph"/>
    <w:aliases w:val="lp1,Bullet List,FooterText,numbered,Paragraphe de liste1,פיסקת bullets,LP1,מכרזים - טקסט סעיפים,פיסקת רשימה11,List Paragraph1"/>
    <w:basedOn w:val="Normal"/>
    <w:link w:val="ListParagraphChar"/>
    <w:uiPriority w:val="34"/>
    <w:qFormat/>
    <w:rsid w:val="00CF702C"/>
    <w:rPr>
      <w:rFonts w:cs="Times New Roman"/>
      <w:sz w:val="24"/>
      <w:szCs w:val="20"/>
    </w:rPr>
  </w:style>
  <w:style w:type="paragraph" w:customStyle="1" w:styleId="xl24">
    <w:name w:val="xl24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25">
    <w:name w:val="xl25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26">
    <w:name w:val="xl26"/>
    <w:basedOn w:val="Normal"/>
    <w:uiPriority w:val="99"/>
    <w:rsid w:val="00CF702C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27">
    <w:name w:val="xl27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28">
    <w:name w:val="xl28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29">
    <w:name w:val="xl29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30">
    <w:name w:val="xl30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31">
    <w:name w:val="xl31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32">
    <w:name w:val="xl32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33">
    <w:name w:val="xl33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34">
    <w:name w:val="xl34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18"/>
      <w:szCs w:val="18"/>
    </w:rPr>
  </w:style>
  <w:style w:type="paragraph" w:customStyle="1" w:styleId="xl35">
    <w:name w:val="xl35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36">
    <w:name w:val="xl36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37">
    <w:name w:val="xl37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38">
    <w:name w:val="xl38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right"/>
    </w:pPr>
    <w:rPr>
      <w:rFonts w:ascii="Arial" w:eastAsia="Arial Unicode MS" w:hAnsi="Arial" w:cs="Arial"/>
      <w:sz w:val="18"/>
      <w:szCs w:val="18"/>
    </w:rPr>
  </w:style>
  <w:style w:type="paragraph" w:customStyle="1" w:styleId="xl39">
    <w:name w:val="xl39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40">
    <w:name w:val="xl40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41">
    <w:name w:val="xl41"/>
    <w:basedOn w:val="Normal"/>
    <w:uiPriority w:val="99"/>
    <w:rsid w:val="00CF702C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42">
    <w:name w:val="xl42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43">
    <w:name w:val="xl43"/>
    <w:basedOn w:val="Normal"/>
    <w:uiPriority w:val="99"/>
    <w:rsid w:val="00CF702C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44">
    <w:name w:val="xl44"/>
    <w:basedOn w:val="Normal"/>
    <w:uiPriority w:val="99"/>
    <w:rsid w:val="00CF702C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45">
    <w:name w:val="xl45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46">
    <w:name w:val="xl46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47">
    <w:name w:val="xl47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48">
    <w:name w:val="xl48"/>
    <w:basedOn w:val="Normal"/>
    <w:uiPriority w:val="99"/>
    <w:rsid w:val="00CF702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49">
    <w:name w:val="xl49"/>
    <w:basedOn w:val="Normal"/>
    <w:uiPriority w:val="99"/>
    <w:rsid w:val="00CF702C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styleId="List">
    <w:name w:val="List"/>
    <w:basedOn w:val="Normal"/>
    <w:uiPriority w:val="99"/>
    <w:semiHidden/>
    <w:rsid w:val="00CF702C"/>
    <w:pP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character" w:styleId="EndnoteReference">
    <w:name w:val="endnote reference"/>
    <w:uiPriority w:val="99"/>
    <w:semiHidden/>
    <w:rsid w:val="00CF702C"/>
    <w:rPr>
      <w:rFonts w:cs="Times New Roman"/>
      <w:vertAlign w:val="superscript"/>
    </w:rPr>
  </w:style>
  <w:style w:type="paragraph" w:styleId="TableofFigures">
    <w:name w:val="table of figures"/>
    <w:basedOn w:val="Normal"/>
    <w:next w:val="Normal"/>
    <w:uiPriority w:val="99"/>
    <w:rsid w:val="00CF702C"/>
    <w:pPr>
      <w:ind w:right="360"/>
    </w:pPr>
    <w:rPr>
      <w:sz w:val="24"/>
    </w:rPr>
  </w:style>
  <w:style w:type="paragraph" w:styleId="TOCHeading">
    <w:name w:val="TOC Heading"/>
    <w:basedOn w:val="Heading1"/>
    <w:next w:val="Normal"/>
    <w:uiPriority w:val="99"/>
    <w:qFormat/>
    <w:rsid w:val="00CF702C"/>
    <w:pPr>
      <w:keepLines/>
      <w:spacing w:before="480" w:after="0" w:line="276" w:lineRule="auto"/>
      <w:ind w:right="0"/>
      <w:jc w:val="left"/>
      <w:outlineLvl w:val="9"/>
    </w:pPr>
    <w:rPr>
      <w:rFonts w:ascii="Cambria" w:hAnsi="Cambria" w:cs="Times New Roman"/>
      <w:color w:val="365F91"/>
      <w:kern w:val="0"/>
      <w:sz w:val="28"/>
      <w:u w:val="none"/>
      <w:lang w:eastAsia="en-US"/>
    </w:rPr>
  </w:style>
  <w:style w:type="paragraph" w:customStyle="1" w:styleId="41">
    <w:name w:val="ס4()"/>
    <w:basedOn w:val="Normal"/>
    <w:uiPriority w:val="99"/>
    <w:rsid w:val="00CF702C"/>
    <w:pPr>
      <w:widowControl w:val="0"/>
      <w:tabs>
        <w:tab w:val="left" w:pos="1701"/>
        <w:tab w:val="left" w:pos="2041"/>
        <w:tab w:val="right" w:pos="2154"/>
      </w:tabs>
      <w:autoSpaceDE w:val="0"/>
      <w:autoSpaceDN w:val="0"/>
      <w:spacing w:after="20" w:line="240" w:lineRule="auto"/>
      <w:ind w:left="2410" w:right="2410" w:hanging="1559"/>
      <w:jc w:val="right"/>
    </w:pPr>
    <w:rPr>
      <w:rFonts w:cs="Times New Roman"/>
    </w:rPr>
  </w:style>
  <w:style w:type="paragraph" w:customStyle="1" w:styleId="B867A7CF2B6F4597B3A242B1E998028E">
    <w:name w:val="B867A7CF2B6F4597B3A242B1E998028E"/>
    <w:uiPriority w:val="99"/>
    <w:rsid w:val="00CF702C"/>
    <w:pPr>
      <w:spacing w:after="200" w:line="276" w:lineRule="auto"/>
    </w:pPr>
    <w:rPr>
      <w:rFonts w:ascii="Calibri" w:hAnsi="Calibri" w:cs="Arial"/>
      <w:sz w:val="22"/>
      <w:szCs w:val="22"/>
      <w:lang w:bidi="ar-SA"/>
    </w:rPr>
  </w:style>
  <w:style w:type="character" w:customStyle="1" w:styleId="13">
    <w:name w:val="כותרת 1 תו"/>
    <w:aliases w:val="כותרת 1 תעריף תו"/>
    <w:uiPriority w:val="99"/>
    <w:rsid w:val="00CF702C"/>
    <w:rPr>
      <w:rFonts w:ascii="Arial" w:hAnsi="Arial"/>
      <w:b/>
      <w:kern w:val="32"/>
      <w:sz w:val="28"/>
      <w:u w:val="single"/>
      <w:lang w:eastAsia="he-IL" w:bidi="he-IL"/>
    </w:rPr>
  </w:style>
  <w:style w:type="character" w:customStyle="1" w:styleId="a6">
    <w:name w:val="כותרת משנה תו"/>
    <w:uiPriority w:val="99"/>
    <w:rsid w:val="00CF702C"/>
    <w:rPr>
      <w:b/>
      <w:sz w:val="28"/>
      <w:u w:val="single"/>
      <w:lang w:eastAsia="he-IL" w:bidi="he-IL"/>
    </w:rPr>
  </w:style>
  <w:style w:type="character" w:customStyle="1" w:styleId="a7">
    <w:name w:val="גוף טקסט תו"/>
    <w:uiPriority w:val="99"/>
    <w:rsid w:val="00CF702C"/>
    <w:rPr>
      <w:rFonts w:ascii="Tahoma" w:hAnsi="Tahoma"/>
      <w:sz w:val="24"/>
      <w:lang w:eastAsia="he-IL" w:bidi="he-IL"/>
    </w:rPr>
  </w:style>
  <w:style w:type="character" w:styleId="CommentReference">
    <w:name w:val="annotation reference"/>
    <w:uiPriority w:val="99"/>
    <w:rsid w:val="00C36175"/>
    <w:rPr>
      <w:rFonts w:cs="Times New Roman"/>
      <w:sz w:val="16"/>
    </w:rPr>
  </w:style>
  <w:style w:type="paragraph" w:customStyle="1" w:styleId="Normal1">
    <w:name w:val="Normal1"/>
    <w:basedOn w:val="Normal"/>
    <w:link w:val="Normal10"/>
    <w:uiPriority w:val="99"/>
    <w:rsid w:val="0003267E"/>
    <w:pPr>
      <w:spacing w:before="120" w:line="320" w:lineRule="exact"/>
      <w:ind w:left="397" w:right="0"/>
    </w:pPr>
    <w:rPr>
      <w:rFonts w:cs="Times New Roman"/>
      <w:sz w:val="24"/>
      <w:szCs w:val="20"/>
    </w:rPr>
  </w:style>
  <w:style w:type="character" w:customStyle="1" w:styleId="Normal10">
    <w:name w:val="Normal1 תו"/>
    <w:link w:val="Normal1"/>
    <w:uiPriority w:val="99"/>
    <w:locked/>
    <w:rsid w:val="0003267E"/>
    <w:rPr>
      <w:sz w:val="24"/>
      <w:lang w:eastAsia="he-IL" w:bidi="he-IL"/>
    </w:rPr>
  </w:style>
  <w:style w:type="paragraph" w:customStyle="1" w:styleId="AlphaList1">
    <w:name w:val="Alpha List 1"/>
    <w:basedOn w:val="Normal"/>
    <w:uiPriority w:val="99"/>
    <w:rsid w:val="0003267E"/>
    <w:pPr>
      <w:numPr>
        <w:numId w:val="9"/>
      </w:numPr>
      <w:spacing w:before="120" w:line="320" w:lineRule="exact"/>
      <w:ind w:right="0"/>
    </w:pPr>
  </w:style>
  <w:style w:type="character" w:customStyle="1" w:styleId="Char0">
    <w:name w:val="טקסט סעיף Char"/>
    <w:link w:val="a8"/>
    <w:uiPriority w:val="99"/>
    <w:locked/>
    <w:rsid w:val="006B79E5"/>
    <w:rPr>
      <w:rFonts w:ascii="Arial" w:hAnsi="Arial"/>
    </w:rPr>
  </w:style>
  <w:style w:type="paragraph" w:customStyle="1" w:styleId="a8">
    <w:name w:val="טקסט סעיף"/>
    <w:basedOn w:val="Normal"/>
    <w:link w:val="Char0"/>
    <w:uiPriority w:val="99"/>
    <w:rsid w:val="006B79E5"/>
    <w:pPr>
      <w:ind w:right="0"/>
    </w:pPr>
    <w:rPr>
      <w:rFonts w:ascii="Arial" w:hAnsi="Arial" w:cs="Times New Roman"/>
      <w:sz w:val="20"/>
      <w:szCs w:val="20"/>
      <w:lang w:eastAsia="en-US"/>
    </w:rPr>
  </w:style>
  <w:style w:type="paragraph" w:customStyle="1" w:styleId="a">
    <w:name w:val="כותרת סעיף"/>
    <w:basedOn w:val="Normal"/>
    <w:uiPriority w:val="99"/>
    <w:rsid w:val="00BD1740"/>
    <w:pPr>
      <w:numPr>
        <w:numId w:val="11"/>
      </w:numPr>
      <w:spacing w:before="240"/>
      <w:ind w:right="0"/>
    </w:pPr>
    <w:rPr>
      <w:rFonts w:ascii="Arial" w:hAnsi="Arial" w:cs="Arial"/>
      <w:b/>
      <w:bCs/>
      <w:color w:val="1B3461"/>
      <w:szCs w:val="22"/>
    </w:rPr>
  </w:style>
  <w:style w:type="paragraph" w:customStyle="1" w:styleId="a9">
    <w:name w:val="תת סעיף"/>
    <w:basedOn w:val="Normal"/>
    <w:uiPriority w:val="99"/>
    <w:rsid w:val="00BD1740"/>
    <w:pPr>
      <w:tabs>
        <w:tab w:val="num" w:pos="1985"/>
      </w:tabs>
      <w:ind w:left="1985" w:right="0" w:hanging="851"/>
    </w:pPr>
    <w:rPr>
      <w:rFonts w:cs="Arial"/>
      <w:szCs w:val="22"/>
    </w:rPr>
  </w:style>
  <w:style w:type="paragraph" w:customStyle="1" w:styleId="14">
    <w:name w:val="תת סעיף1"/>
    <w:basedOn w:val="a9"/>
    <w:uiPriority w:val="99"/>
    <w:rsid w:val="00BD1740"/>
    <w:pPr>
      <w:tabs>
        <w:tab w:val="clear" w:pos="1985"/>
        <w:tab w:val="num" w:pos="2835"/>
      </w:tabs>
      <w:ind w:left="2835" w:hanging="850"/>
    </w:pPr>
  </w:style>
  <w:style w:type="table" w:styleId="TableGrid">
    <w:name w:val="Table Grid"/>
    <w:basedOn w:val="TableNormal"/>
    <w:uiPriority w:val="99"/>
    <w:rsid w:val="00F020CB"/>
    <w:rPr>
      <w:rFonts w:ascii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">
    <w:name w:val="Normal 2"/>
    <w:basedOn w:val="Normal"/>
    <w:link w:val="Normal2Char"/>
    <w:uiPriority w:val="99"/>
    <w:rsid w:val="00641F64"/>
    <w:pPr>
      <w:spacing w:after="240" w:line="240" w:lineRule="auto"/>
      <w:ind w:left="567" w:right="0"/>
      <w:jc w:val="left"/>
    </w:pPr>
    <w:rPr>
      <w:rFonts w:ascii="Arial" w:hAnsi="Arial" w:cs="Times New Roman"/>
      <w:sz w:val="24"/>
      <w:szCs w:val="20"/>
    </w:rPr>
  </w:style>
  <w:style w:type="character" w:customStyle="1" w:styleId="Normal2Char">
    <w:name w:val="Normal 2 Char"/>
    <w:link w:val="Normal2"/>
    <w:uiPriority w:val="99"/>
    <w:locked/>
    <w:rsid w:val="00641F64"/>
    <w:rPr>
      <w:rFonts w:ascii="Arial" w:hAnsi="Arial"/>
      <w:sz w:val="24"/>
      <w:lang w:eastAsia="he-IL" w:bidi="he-IL"/>
    </w:rPr>
  </w:style>
  <w:style w:type="character" w:customStyle="1" w:styleId="ListParagraphChar">
    <w:name w:val="List Paragraph Char"/>
    <w:aliases w:val="lp1 Char,Bullet List Char,FooterText Char,numbered Char,Paragraphe de liste1 Char,פיסקת bullets Char,LP1 Char,מכרזים - טקסט סעיפים Char,פיסקת רשימה11 Char,List Paragraph1 Char"/>
    <w:link w:val="ListParagraph"/>
    <w:uiPriority w:val="99"/>
    <w:locked/>
    <w:rsid w:val="00D03D66"/>
    <w:rPr>
      <w:sz w:val="24"/>
      <w:lang w:val="en-US" w:eastAsia="he-IL" w:bidi="he-IL"/>
    </w:rPr>
  </w:style>
  <w:style w:type="paragraph" w:customStyle="1" w:styleId="11">
    <w:name w:val="כותרת 1 נספח"/>
    <w:basedOn w:val="Heading1"/>
    <w:uiPriority w:val="99"/>
    <w:rsid w:val="00800F7B"/>
    <w:pPr>
      <w:keepLines/>
      <w:numPr>
        <w:numId w:val="94"/>
      </w:numPr>
      <w:spacing w:before="360" w:after="120" w:line="276" w:lineRule="auto"/>
      <w:ind w:right="0"/>
      <w:jc w:val="left"/>
    </w:pPr>
    <w:rPr>
      <w:rFonts w:ascii="Calibri" w:hAnsi="Calibri" w:cs="David"/>
      <w:b w:val="0"/>
      <w:sz w:val="28"/>
      <w:szCs w:val="24"/>
      <w:u w:val="none"/>
      <w:lang w:eastAsia="en-US"/>
    </w:rPr>
  </w:style>
  <w:style w:type="paragraph" w:customStyle="1" w:styleId="21">
    <w:name w:val="כותרת 2 נספח"/>
    <w:basedOn w:val="11"/>
    <w:uiPriority w:val="99"/>
    <w:rsid w:val="00800F7B"/>
    <w:pPr>
      <w:keepNext w:val="0"/>
      <w:numPr>
        <w:ilvl w:val="1"/>
      </w:numPr>
    </w:pPr>
    <w:rPr>
      <w:bCs w:val="0"/>
    </w:rPr>
  </w:style>
  <w:style w:type="paragraph" w:customStyle="1" w:styleId="15">
    <w:name w:val="תעריף 1"/>
    <w:uiPriority w:val="99"/>
    <w:rsid w:val="00800F7B"/>
    <w:pPr>
      <w:spacing w:after="200" w:line="276" w:lineRule="auto"/>
      <w:ind w:left="360" w:hanging="360"/>
    </w:pPr>
    <w:rPr>
      <w:rFonts w:ascii="Calibri" w:hAnsi="Calibri" w:cs="Arial"/>
      <w:b/>
      <w:bCs/>
      <w:noProof/>
      <w:kern w:val="32"/>
      <w:sz w:val="36"/>
      <w:szCs w:val="28"/>
    </w:rPr>
  </w:style>
  <w:style w:type="paragraph" w:customStyle="1" w:styleId="23">
    <w:name w:val="תעריף 2"/>
    <w:basedOn w:val="15"/>
    <w:uiPriority w:val="99"/>
    <w:rsid w:val="00800F7B"/>
    <w:pPr>
      <w:tabs>
        <w:tab w:val="num" w:pos="567"/>
      </w:tabs>
      <w:bidi/>
      <w:ind w:left="567" w:hanging="567"/>
    </w:pPr>
    <w:rPr>
      <w:b w:val="0"/>
      <w:bCs w:val="0"/>
      <w:sz w:val="24"/>
      <w:szCs w:val="24"/>
    </w:rPr>
  </w:style>
  <w:style w:type="paragraph" w:customStyle="1" w:styleId="32">
    <w:name w:val="תעריף 3"/>
    <w:basedOn w:val="23"/>
    <w:uiPriority w:val="99"/>
    <w:rsid w:val="00800F7B"/>
    <w:pPr>
      <w:tabs>
        <w:tab w:val="clear" w:pos="567"/>
        <w:tab w:val="num" w:pos="1418"/>
      </w:tabs>
      <w:spacing w:before="240" w:after="240"/>
      <w:ind w:left="1418" w:right="164" w:hanging="851"/>
      <w:outlineLvl w:val="1"/>
    </w:pPr>
    <w:rPr>
      <w:noProof w:val="0"/>
    </w:rPr>
  </w:style>
  <w:style w:type="paragraph" w:customStyle="1" w:styleId="16">
    <w:name w:val="רגיל תעריף 1"/>
    <w:basedOn w:val="Normal"/>
    <w:uiPriority w:val="99"/>
    <w:rsid w:val="00800F7B"/>
    <w:pPr>
      <w:spacing w:before="120" w:after="120" w:line="276" w:lineRule="auto"/>
      <w:ind w:left="368" w:right="164"/>
      <w:jc w:val="left"/>
    </w:pPr>
    <w:rPr>
      <w:rFonts w:ascii="Calibri" w:hAnsi="Calibri" w:cs="Arial"/>
      <w:lang w:eastAsia="en-US"/>
    </w:rPr>
  </w:style>
  <w:style w:type="paragraph" w:customStyle="1" w:styleId="24">
    <w:name w:val="רגיל תעריף 2"/>
    <w:basedOn w:val="Normal2"/>
    <w:uiPriority w:val="99"/>
    <w:rsid w:val="00800F7B"/>
    <w:pPr>
      <w:spacing w:before="120" w:after="120" w:line="276" w:lineRule="auto"/>
      <w:ind w:left="935"/>
    </w:pPr>
    <w:rPr>
      <w:rFonts w:ascii="Calibri" w:hAnsi="Calibri" w:cs="Arial"/>
      <w:sz w:val="22"/>
      <w:lang w:eastAsia="en-US"/>
    </w:rPr>
  </w:style>
  <w:style w:type="paragraph" w:customStyle="1" w:styleId="42">
    <w:name w:val="תעריף 4"/>
    <w:basedOn w:val="32"/>
    <w:uiPriority w:val="99"/>
    <w:rsid w:val="00800F7B"/>
    <w:pPr>
      <w:tabs>
        <w:tab w:val="clear" w:pos="1418"/>
        <w:tab w:val="num" w:pos="1701"/>
      </w:tabs>
      <w:spacing w:before="120" w:after="120"/>
      <w:ind w:left="1701" w:right="0" w:hanging="283"/>
    </w:pPr>
  </w:style>
  <w:style w:type="paragraph" w:customStyle="1" w:styleId="5">
    <w:name w:val="תעריף 5"/>
    <w:basedOn w:val="42"/>
    <w:uiPriority w:val="99"/>
    <w:rsid w:val="00800F7B"/>
    <w:pPr>
      <w:tabs>
        <w:tab w:val="clear" w:pos="1701"/>
        <w:tab w:val="num" w:pos="1985"/>
      </w:tabs>
      <w:spacing w:before="0"/>
      <w:ind w:left="2211" w:hanging="510"/>
    </w:pPr>
  </w:style>
  <w:style w:type="paragraph" w:customStyle="1" w:styleId="43">
    <w:name w:val="רגיל תעריף 4"/>
    <w:basedOn w:val="42"/>
    <w:uiPriority w:val="99"/>
    <w:rsid w:val="00800F7B"/>
    <w:pPr>
      <w:tabs>
        <w:tab w:val="clear" w:pos="1701"/>
      </w:tabs>
      <w:ind w:left="1643" w:firstLine="0"/>
    </w:pPr>
  </w:style>
  <w:style w:type="paragraph" w:customStyle="1" w:styleId="33">
    <w:name w:val="רגיל תעריף 3"/>
    <w:basedOn w:val="Heading3"/>
    <w:uiPriority w:val="99"/>
    <w:rsid w:val="00800F7B"/>
    <w:pPr>
      <w:numPr>
        <w:ilvl w:val="2"/>
      </w:numPr>
      <w:spacing w:before="240" w:after="240" w:line="276" w:lineRule="auto"/>
      <w:ind w:left="1360" w:right="164"/>
    </w:pPr>
    <w:rPr>
      <w:rFonts w:ascii="Calibri" w:hAnsi="Calibri" w:cs="David"/>
      <w:b w:val="0"/>
      <w:bCs w:val="0"/>
      <w:kern w:val="32"/>
      <w:sz w:val="24"/>
      <w:lang w:eastAsia="en-US"/>
    </w:rPr>
  </w:style>
  <w:style w:type="paragraph" w:customStyle="1" w:styleId="6">
    <w:name w:val="תעריף 6"/>
    <w:basedOn w:val="5"/>
    <w:uiPriority w:val="99"/>
    <w:rsid w:val="00800F7B"/>
    <w:pPr>
      <w:numPr>
        <w:numId w:val="16"/>
      </w:numPr>
      <w:spacing w:after="0"/>
    </w:pPr>
  </w:style>
  <w:style w:type="paragraph" w:styleId="PlainText">
    <w:name w:val="Plain Text"/>
    <w:basedOn w:val="Normal"/>
    <w:link w:val="PlainTextChar"/>
    <w:uiPriority w:val="99"/>
    <w:semiHidden/>
    <w:rsid w:val="00800F7B"/>
    <w:pPr>
      <w:spacing w:line="240" w:lineRule="auto"/>
      <w:ind w:right="164"/>
      <w:jc w:val="left"/>
    </w:pPr>
    <w:rPr>
      <w:rFonts w:ascii="Consolas" w:hAnsi="Consolas" w:cs="Times New Roman"/>
      <w:sz w:val="21"/>
      <w:szCs w:val="21"/>
      <w:lang w:eastAsia="en-US"/>
    </w:rPr>
  </w:style>
  <w:style w:type="character" w:customStyle="1" w:styleId="PlainTextChar">
    <w:name w:val="Plain Text Char"/>
    <w:link w:val="PlainText"/>
    <w:uiPriority w:val="99"/>
    <w:semiHidden/>
    <w:locked/>
    <w:rsid w:val="00800F7B"/>
    <w:rPr>
      <w:rFonts w:ascii="Consolas" w:hAnsi="Consolas" w:cs="Times New Roman"/>
      <w:sz w:val="21"/>
    </w:rPr>
  </w:style>
  <w:style w:type="paragraph" w:customStyle="1" w:styleId="30">
    <w:name w:val="כותרת 3 נספח"/>
    <w:basedOn w:val="21"/>
    <w:uiPriority w:val="99"/>
    <w:rsid w:val="00800F7B"/>
    <w:pPr>
      <w:numPr>
        <w:ilvl w:val="2"/>
      </w:numPr>
    </w:pPr>
  </w:style>
  <w:style w:type="paragraph" w:customStyle="1" w:styleId="4">
    <w:name w:val="כותרת 4 נספח"/>
    <w:basedOn w:val="30"/>
    <w:uiPriority w:val="99"/>
    <w:rsid w:val="00577D2B"/>
    <w:pPr>
      <w:numPr>
        <w:ilvl w:val="3"/>
      </w:numPr>
      <w:tabs>
        <w:tab w:val="left" w:pos="1558"/>
      </w:tabs>
      <w:spacing w:before="120"/>
    </w:pPr>
    <w:rPr>
      <w:rFonts w:ascii="Times New Roman" w:hAnsi="Times New Roman"/>
      <w:b/>
      <w:sz w:val="24"/>
    </w:rPr>
  </w:style>
  <w:style w:type="paragraph" w:customStyle="1" w:styleId="aa">
    <w:name w:val="שם נספח"/>
    <w:basedOn w:val="Caption"/>
    <w:uiPriority w:val="99"/>
    <w:rsid w:val="0058218E"/>
    <w:pPr>
      <w:pageBreakBefore/>
      <w:ind w:right="357"/>
    </w:pPr>
    <w:rPr>
      <w:rFonts w:cs="David"/>
      <w:b/>
      <w:bCs/>
      <w:i/>
      <w:iCs w:val="0"/>
      <w:color w:val="auto"/>
      <w:sz w:val="32"/>
      <w:szCs w:val="32"/>
      <w:u w:val="single"/>
    </w:rPr>
  </w:style>
  <w:style w:type="character" w:styleId="BookTitle">
    <w:name w:val="Book Title"/>
    <w:uiPriority w:val="99"/>
    <w:qFormat/>
    <w:rsid w:val="004D170D"/>
    <w:rPr>
      <w:rFonts w:cs="Times New Roman"/>
      <w:b/>
      <w:smallCaps/>
      <w:spacing w:val="5"/>
    </w:rPr>
  </w:style>
  <w:style w:type="paragraph" w:customStyle="1" w:styleId="N-1">
    <w:name w:val="N-1"/>
    <w:basedOn w:val="Normal"/>
    <w:uiPriority w:val="99"/>
    <w:rsid w:val="00FD495E"/>
    <w:pPr>
      <w:overflowPunct w:val="0"/>
      <w:autoSpaceDE w:val="0"/>
      <w:autoSpaceDN w:val="0"/>
      <w:adjustRightInd w:val="0"/>
      <w:spacing w:after="200" w:line="252" w:lineRule="auto"/>
      <w:ind w:left="567" w:right="0"/>
      <w:jc w:val="left"/>
      <w:textAlignment w:val="baseline"/>
    </w:pPr>
    <w:rPr>
      <w:rFonts w:ascii="Cambria" w:hAnsi="Cambria"/>
      <w:spacing w:val="10"/>
      <w:sz w:val="20"/>
      <w:szCs w:val="22"/>
      <w:lang w:eastAsia="en-US"/>
    </w:rPr>
  </w:style>
  <w:style w:type="paragraph" w:customStyle="1" w:styleId="N-2">
    <w:name w:val="N-2"/>
    <w:basedOn w:val="Normal"/>
    <w:uiPriority w:val="99"/>
    <w:rsid w:val="00FD495E"/>
    <w:pPr>
      <w:overflowPunct w:val="0"/>
      <w:autoSpaceDE w:val="0"/>
      <w:autoSpaceDN w:val="0"/>
      <w:adjustRightInd w:val="0"/>
      <w:spacing w:after="200" w:line="252" w:lineRule="auto"/>
      <w:ind w:left="1247" w:right="0"/>
      <w:jc w:val="left"/>
      <w:textAlignment w:val="baseline"/>
    </w:pPr>
    <w:rPr>
      <w:rFonts w:ascii="Cambria" w:hAnsi="Cambria"/>
      <w:spacing w:val="10"/>
      <w:sz w:val="20"/>
      <w:szCs w:val="22"/>
      <w:lang w:eastAsia="en-US"/>
    </w:rPr>
  </w:style>
  <w:style w:type="paragraph" w:customStyle="1" w:styleId="N-1A">
    <w:name w:val="N-1A"/>
    <w:basedOn w:val="N-1"/>
    <w:uiPriority w:val="99"/>
    <w:rsid w:val="00FD495E"/>
  </w:style>
  <w:style w:type="paragraph" w:customStyle="1" w:styleId="N-1B">
    <w:name w:val="N-1B"/>
    <w:basedOn w:val="Normal"/>
    <w:uiPriority w:val="99"/>
    <w:rsid w:val="00FD495E"/>
    <w:pPr>
      <w:overflowPunct w:val="0"/>
      <w:autoSpaceDE w:val="0"/>
      <w:autoSpaceDN w:val="0"/>
      <w:adjustRightInd w:val="0"/>
      <w:spacing w:after="200" w:line="252" w:lineRule="auto"/>
      <w:ind w:left="1304" w:right="0" w:hanging="340"/>
      <w:jc w:val="left"/>
      <w:textAlignment w:val="baseline"/>
    </w:pPr>
    <w:rPr>
      <w:rFonts w:ascii="Cambria" w:hAnsi="Cambria"/>
      <w:spacing w:val="10"/>
      <w:sz w:val="20"/>
      <w:szCs w:val="22"/>
      <w:lang w:eastAsia="en-US"/>
    </w:rPr>
  </w:style>
  <w:style w:type="paragraph" w:customStyle="1" w:styleId="ab">
    <w:name w:val="כותרת פרק"/>
    <w:basedOn w:val="Normal"/>
    <w:next w:val="Normal"/>
    <w:uiPriority w:val="99"/>
    <w:rsid w:val="00FD495E"/>
    <w:pPr>
      <w:tabs>
        <w:tab w:val="left" w:pos="454"/>
      </w:tabs>
      <w:spacing w:after="360"/>
      <w:ind w:right="0"/>
      <w:jc w:val="center"/>
    </w:pPr>
    <w:rPr>
      <w:rFonts w:ascii="Cambria" w:hAnsi="Cambria"/>
      <w:b/>
      <w:bCs/>
      <w:spacing w:val="20"/>
      <w:sz w:val="44"/>
      <w:szCs w:val="44"/>
      <w:u w:val="single"/>
      <w:lang w:eastAsia="en-US"/>
    </w:rPr>
  </w:style>
  <w:style w:type="paragraph" w:customStyle="1" w:styleId="ac">
    <w:name w:val="בסיס"/>
    <w:basedOn w:val="Normal"/>
    <w:uiPriority w:val="99"/>
    <w:rsid w:val="00FD495E"/>
    <w:pPr>
      <w:tabs>
        <w:tab w:val="left" w:pos="454"/>
      </w:tabs>
      <w:spacing w:after="200"/>
      <w:ind w:right="0"/>
    </w:pPr>
    <w:rPr>
      <w:rFonts w:ascii="Cambria" w:hAnsi="Cambria"/>
      <w:sz w:val="26"/>
      <w:szCs w:val="26"/>
      <w:lang w:eastAsia="en-US"/>
    </w:rPr>
  </w:style>
  <w:style w:type="character" w:styleId="Strong">
    <w:name w:val="Strong"/>
    <w:uiPriority w:val="99"/>
    <w:qFormat/>
    <w:rsid w:val="00FD495E"/>
    <w:rPr>
      <w:rFonts w:cs="Times New Roman"/>
      <w:b/>
      <w:color w:val="943634"/>
      <w:spacing w:val="5"/>
    </w:rPr>
  </w:style>
  <w:style w:type="character" w:styleId="Emphasis">
    <w:name w:val="Emphasis"/>
    <w:uiPriority w:val="99"/>
    <w:qFormat/>
    <w:rsid w:val="00FD495E"/>
    <w:rPr>
      <w:rFonts w:cs="Times New Roman"/>
      <w:caps/>
      <w:spacing w:val="5"/>
      <w:sz w:val="20"/>
    </w:rPr>
  </w:style>
  <w:style w:type="paragraph" w:styleId="NoSpacing">
    <w:name w:val="No Spacing"/>
    <w:basedOn w:val="Normal"/>
    <w:link w:val="NoSpacingChar"/>
    <w:uiPriority w:val="99"/>
    <w:qFormat/>
    <w:rsid w:val="00FD495E"/>
    <w:pPr>
      <w:bidi w:val="0"/>
      <w:spacing w:line="240" w:lineRule="auto"/>
      <w:ind w:right="0"/>
      <w:jc w:val="left"/>
    </w:pPr>
    <w:rPr>
      <w:rFonts w:ascii="Cambria" w:hAnsi="Cambria" w:cs="Times New Roman"/>
      <w:szCs w:val="20"/>
      <w:lang w:eastAsia="en-US"/>
    </w:rPr>
  </w:style>
  <w:style w:type="character" w:customStyle="1" w:styleId="NoSpacingChar">
    <w:name w:val="No Spacing Char"/>
    <w:link w:val="NoSpacing"/>
    <w:uiPriority w:val="99"/>
    <w:locked/>
    <w:rsid w:val="00FD495E"/>
    <w:rPr>
      <w:rFonts w:ascii="Cambria" w:hAnsi="Cambria"/>
      <w:sz w:val="22"/>
    </w:rPr>
  </w:style>
  <w:style w:type="paragraph" w:customStyle="1" w:styleId="17">
    <w:name w:val="ציטוט1"/>
    <w:basedOn w:val="Normal"/>
    <w:next w:val="Normal"/>
    <w:link w:val="ad"/>
    <w:uiPriority w:val="99"/>
    <w:rsid w:val="00FD495E"/>
    <w:pPr>
      <w:bidi w:val="0"/>
      <w:spacing w:after="200" w:line="252" w:lineRule="auto"/>
      <w:ind w:right="0"/>
      <w:jc w:val="left"/>
    </w:pPr>
    <w:rPr>
      <w:rFonts w:ascii="Cambria" w:hAnsi="Cambria" w:cs="Times New Roman"/>
      <w:i/>
      <w:szCs w:val="20"/>
      <w:lang w:eastAsia="en-US"/>
    </w:rPr>
  </w:style>
  <w:style w:type="character" w:customStyle="1" w:styleId="ad">
    <w:name w:val="ציטוט תו"/>
    <w:link w:val="17"/>
    <w:uiPriority w:val="99"/>
    <w:locked/>
    <w:rsid w:val="00FD495E"/>
    <w:rPr>
      <w:rFonts w:ascii="Cambria" w:hAnsi="Cambria"/>
      <w:i/>
      <w:sz w:val="22"/>
    </w:rPr>
  </w:style>
  <w:style w:type="paragraph" w:customStyle="1" w:styleId="18">
    <w:name w:val="ציטוט חזק1"/>
    <w:basedOn w:val="Normal"/>
    <w:next w:val="Normal"/>
    <w:link w:val="ae"/>
    <w:uiPriority w:val="99"/>
    <w:rsid w:val="00FD495E"/>
    <w:pPr>
      <w:pBdr>
        <w:top w:val="dotted" w:sz="2" w:space="10" w:color="632423"/>
        <w:bottom w:val="dotted" w:sz="2" w:space="4" w:color="632423"/>
      </w:pBdr>
      <w:bidi w:val="0"/>
      <w:spacing w:before="160" w:after="200" w:line="300" w:lineRule="auto"/>
      <w:ind w:left="1440" w:right="1440"/>
      <w:jc w:val="left"/>
    </w:pPr>
    <w:rPr>
      <w:rFonts w:ascii="Cambria" w:hAnsi="Cambria" w:cs="Times New Roman"/>
      <w:caps/>
      <w:color w:val="622423"/>
      <w:spacing w:val="5"/>
      <w:sz w:val="20"/>
      <w:szCs w:val="20"/>
      <w:lang w:eastAsia="en-US"/>
    </w:rPr>
  </w:style>
  <w:style w:type="character" w:customStyle="1" w:styleId="ae">
    <w:name w:val="ציטוט חזק תו"/>
    <w:link w:val="18"/>
    <w:uiPriority w:val="99"/>
    <w:locked/>
    <w:rsid w:val="00FD495E"/>
    <w:rPr>
      <w:rFonts w:ascii="Cambria" w:hAnsi="Cambria"/>
      <w:caps/>
      <w:color w:val="622423"/>
      <w:spacing w:val="5"/>
    </w:rPr>
  </w:style>
  <w:style w:type="character" w:customStyle="1" w:styleId="19">
    <w:name w:val="הדגשה עדינה1"/>
    <w:uiPriority w:val="99"/>
    <w:rsid w:val="00FD495E"/>
    <w:rPr>
      <w:i/>
    </w:rPr>
  </w:style>
  <w:style w:type="character" w:styleId="IntenseEmphasis">
    <w:name w:val="Intense Emphasis"/>
    <w:uiPriority w:val="99"/>
    <w:qFormat/>
    <w:rsid w:val="00FD495E"/>
    <w:rPr>
      <w:rFonts w:cs="Times New Roman"/>
      <w:i/>
      <w:caps/>
      <w:spacing w:val="10"/>
      <w:sz w:val="20"/>
    </w:rPr>
  </w:style>
  <w:style w:type="character" w:customStyle="1" w:styleId="1a">
    <w:name w:val="הפניה עדינה1"/>
    <w:uiPriority w:val="99"/>
    <w:rsid w:val="00FD495E"/>
    <w:rPr>
      <w:rFonts w:ascii="Calibri" w:hAnsi="Calibri"/>
      <w:i/>
      <w:color w:val="622423"/>
    </w:rPr>
  </w:style>
  <w:style w:type="character" w:styleId="IntenseReference">
    <w:name w:val="Intense Reference"/>
    <w:uiPriority w:val="99"/>
    <w:qFormat/>
    <w:rsid w:val="00FD495E"/>
    <w:rPr>
      <w:rFonts w:ascii="Calibri" w:hAnsi="Calibri" w:cs="Times New Roman"/>
      <w:b/>
      <w:i/>
      <w:color w:val="622423"/>
    </w:rPr>
  </w:style>
  <w:style w:type="paragraph" w:customStyle="1" w:styleId="211111">
    <w:name w:val="תת סעיף2 1.1.1.1.1"/>
    <w:basedOn w:val="14"/>
    <w:uiPriority w:val="99"/>
    <w:rsid w:val="00FD495E"/>
    <w:pPr>
      <w:tabs>
        <w:tab w:val="clear" w:pos="2835"/>
        <w:tab w:val="num" w:pos="4253"/>
      </w:tabs>
      <w:ind w:left="4253" w:hanging="1248"/>
    </w:pPr>
    <w:rPr>
      <w:lang w:eastAsia="en-US"/>
    </w:rPr>
  </w:style>
  <w:style w:type="character" w:customStyle="1" w:styleId="-1">
    <w:name w:val="פבל - סגנון ראשי 1 תו"/>
    <w:link w:val="-10"/>
    <w:uiPriority w:val="99"/>
    <w:locked/>
    <w:rsid w:val="00FD495E"/>
    <w:rPr>
      <w:rFonts w:ascii="Arial" w:hAnsi="Arial"/>
      <w:b/>
      <w:kern w:val="32"/>
      <w:sz w:val="32"/>
      <w:u w:val="single"/>
    </w:rPr>
  </w:style>
  <w:style w:type="paragraph" w:customStyle="1" w:styleId="-10">
    <w:name w:val="פבל - סגנון ראשי 1"/>
    <w:basedOn w:val="Normal"/>
    <w:link w:val="-1"/>
    <w:uiPriority w:val="99"/>
    <w:rsid w:val="00FD495E"/>
    <w:pPr>
      <w:keepNext/>
      <w:keepLines/>
      <w:spacing w:before="240" w:after="60"/>
      <w:ind w:right="-567"/>
      <w:jc w:val="center"/>
      <w:outlineLvl w:val="0"/>
    </w:pPr>
    <w:rPr>
      <w:rFonts w:ascii="Arial" w:hAnsi="Arial" w:cs="Times New Roman"/>
      <w:b/>
      <w:kern w:val="32"/>
      <w:sz w:val="32"/>
      <w:szCs w:val="20"/>
      <w:u w:val="single"/>
      <w:lang w:eastAsia="en-US"/>
    </w:rPr>
  </w:style>
  <w:style w:type="character" w:customStyle="1" w:styleId="1b">
    <w:name w:val="גוף טקסט1"/>
    <w:uiPriority w:val="99"/>
    <w:rsid w:val="00706397"/>
    <w:rPr>
      <w:rFonts w:ascii="Times New Roman" w:hAnsi="Times New Roman"/>
      <w:spacing w:val="0"/>
      <w:sz w:val="20"/>
      <w:u w:val="none"/>
      <w:effect w:val="none"/>
    </w:rPr>
  </w:style>
  <w:style w:type="character" w:customStyle="1" w:styleId="Bodytext6Spacing0pt">
    <w:name w:val="Body text (6) + Spacing 0 pt"/>
    <w:uiPriority w:val="99"/>
    <w:rsid w:val="00706397"/>
    <w:rPr>
      <w:rFonts w:ascii="Times New Roman" w:hAnsi="Times New Roman"/>
      <w:spacing w:val="0"/>
      <w:sz w:val="20"/>
      <w:u w:val="none"/>
      <w:effect w:val="none"/>
    </w:rPr>
  </w:style>
  <w:style w:type="paragraph" w:styleId="DocumentMap">
    <w:name w:val="Document Map"/>
    <w:basedOn w:val="Normal"/>
    <w:link w:val="DocumentMapChar"/>
    <w:uiPriority w:val="99"/>
    <w:semiHidden/>
    <w:rsid w:val="008665E9"/>
    <w:pPr>
      <w:spacing w:line="240" w:lineRule="auto"/>
      <w:ind w:right="0"/>
      <w:jc w:val="left"/>
    </w:pPr>
    <w:rPr>
      <w:rFonts w:ascii="Tahoma" w:hAnsi="Tahoma" w:cs="Tahoma"/>
      <w:sz w:val="16"/>
      <w:szCs w:val="16"/>
      <w:lang w:eastAsia="en-US"/>
    </w:rPr>
  </w:style>
  <w:style w:type="character" w:customStyle="1" w:styleId="DocumentMapChar">
    <w:name w:val="Document Map Char"/>
    <w:link w:val="DocumentMap"/>
    <w:uiPriority w:val="99"/>
    <w:semiHidden/>
    <w:locked/>
    <w:rsid w:val="008665E9"/>
    <w:rPr>
      <w:rFonts w:ascii="Tahoma" w:hAnsi="Tahoma" w:cs="Times New Roman"/>
      <w:sz w:val="16"/>
    </w:rPr>
  </w:style>
  <w:style w:type="character" w:styleId="LineNumber">
    <w:name w:val="line number"/>
    <w:uiPriority w:val="99"/>
    <w:semiHidden/>
    <w:rsid w:val="008665E9"/>
    <w:rPr>
      <w:rFonts w:cs="Times New Roman"/>
    </w:rPr>
  </w:style>
  <w:style w:type="paragraph" w:customStyle="1" w:styleId="12">
    <w:name w:val="סיעוף 1"/>
    <w:basedOn w:val="Normal"/>
    <w:uiPriority w:val="99"/>
    <w:rsid w:val="00A034C9"/>
    <w:pPr>
      <w:numPr>
        <w:numId w:val="148"/>
      </w:numPr>
      <w:spacing w:before="120" w:line="240" w:lineRule="auto"/>
      <w:ind w:right="0"/>
      <w:jc w:val="left"/>
    </w:pPr>
    <w:rPr>
      <w:sz w:val="24"/>
      <w:lang w:eastAsia="en-US"/>
    </w:rPr>
  </w:style>
  <w:style w:type="paragraph" w:customStyle="1" w:styleId="22">
    <w:name w:val="סיעוף 2"/>
    <w:basedOn w:val="12"/>
    <w:uiPriority w:val="99"/>
    <w:rsid w:val="00A034C9"/>
    <w:pPr>
      <w:numPr>
        <w:ilvl w:val="1"/>
      </w:numPr>
    </w:pPr>
  </w:style>
  <w:style w:type="paragraph" w:customStyle="1" w:styleId="31">
    <w:name w:val="סיעוף 3"/>
    <w:basedOn w:val="22"/>
    <w:uiPriority w:val="99"/>
    <w:rsid w:val="00A034C9"/>
    <w:pPr>
      <w:numPr>
        <w:ilvl w:val="2"/>
      </w:numPr>
    </w:pPr>
  </w:style>
  <w:style w:type="paragraph" w:customStyle="1" w:styleId="40">
    <w:name w:val="סיעוף 4"/>
    <w:basedOn w:val="31"/>
    <w:uiPriority w:val="99"/>
    <w:rsid w:val="00A034C9"/>
    <w:pPr>
      <w:numPr>
        <w:ilvl w:val="3"/>
      </w:numPr>
    </w:pPr>
  </w:style>
  <w:style w:type="paragraph" w:customStyle="1" w:styleId="Para2">
    <w:name w:val="Para2"/>
    <w:basedOn w:val="Normal"/>
    <w:uiPriority w:val="99"/>
    <w:rsid w:val="00E22396"/>
    <w:pPr>
      <w:spacing w:before="120" w:line="320" w:lineRule="exact"/>
      <w:ind w:left="720" w:right="0"/>
    </w:pPr>
  </w:style>
  <w:style w:type="character" w:customStyle="1" w:styleId="AlphaList20">
    <w:name w:val="Alpha List 2 תו"/>
    <w:link w:val="AlphaList2"/>
    <w:uiPriority w:val="99"/>
    <w:locked/>
    <w:rsid w:val="00E22396"/>
    <w:rPr>
      <w:sz w:val="24"/>
      <w:lang w:eastAsia="he-IL" w:bidi="he-IL"/>
    </w:rPr>
  </w:style>
  <w:style w:type="paragraph" w:customStyle="1" w:styleId="AlphaList2">
    <w:name w:val="Alpha List 2"/>
    <w:basedOn w:val="Normal"/>
    <w:link w:val="AlphaList20"/>
    <w:uiPriority w:val="99"/>
    <w:rsid w:val="00E22396"/>
    <w:pPr>
      <w:numPr>
        <w:numId w:val="149"/>
      </w:numPr>
      <w:spacing w:before="120" w:line="320" w:lineRule="exact"/>
      <w:ind w:right="0"/>
    </w:pPr>
    <w:rPr>
      <w:rFonts w:cs="Times New Roman"/>
      <w:sz w:val="24"/>
      <w:szCs w:val="20"/>
    </w:rPr>
  </w:style>
  <w:style w:type="paragraph" w:customStyle="1" w:styleId="1c">
    <w:name w:val="פיסקת רשימה1"/>
    <w:basedOn w:val="Normal"/>
    <w:uiPriority w:val="99"/>
    <w:rsid w:val="00FC669A"/>
    <w:pPr>
      <w:spacing w:after="200" w:line="276" w:lineRule="auto"/>
      <w:ind w:left="720" w:right="0"/>
      <w:contextualSpacing/>
      <w:jc w:val="left"/>
    </w:pPr>
    <w:rPr>
      <w:rFonts w:ascii="Calibri" w:hAnsi="Calibri" w:cs="Arial"/>
      <w:szCs w:val="22"/>
      <w:lang w:eastAsia="en-US"/>
    </w:rPr>
  </w:style>
  <w:style w:type="paragraph" w:customStyle="1" w:styleId="20">
    <w:name w:val="פיסקת רשימה2"/>
    <w:basedOn w:val="Normal"/>
    <w:link w:val="af"/>
    <w:uiPriority w:val="99"/>
    <w:rsid w:val="007D7361"/>
    <w:pPr>
      <w:numPr>
        <w:ilvl w:val="1"/>
        <w:numId w:val="1"/>
      </w:numPr>
      <w:ind w:right="0"/>
    </w:pPr>
    <w:rPr>
      <w:rFonts w:cs="Times New Roman"/>
      <w:sz w:val="24"/>
      <w:szCs w:val="20"/>
    </w:rPr>
  </w:style>
  <w:style w:type="character" w:customStyle="1" w:styleId="af">
    <w:name w:val="פיסקת רשימה תו"/>
    <w:aliases w:val="lp1 תו,Bullet List תו,FooterText תו,numbered תו,Paragraphe de liste1 תו,פיסקת bullets תו,LP1 תו,מכרזים - טקסט סעיפים תו,פיסקת רשימה11 תו,List Paragraph1 תו"/>
    <w:link w:val="20"/>
    <w:uiPriority w:val="34"/>
    <w:locked/>
    <w:rsid w:val="007D7361"/>
    <w:rPr>
      <w:sz w:val="24"/>
      <w:lang w:eastAsia="he-IL" w:bidi="he-IL"/>
    </w:rPr>
  </w:style>
  <w:style w:type="paragraph" w:customStyle="1" w:styleId="HNormal">
    <w:name w:val="HNormal"/>
    <w:link w:val="HNormal0"/>
    <w:rsid w:val="00491810"/>
    <w:pPr>
      <w:bidi/>
      <w:spacing w:after="120"/>
      <w:jc w:val="both"/>
    </w:pPr>
    <w:rPr>
      <w:rFonts w:cs="David"/>
      <w:noProof/>
      <w:szCs w:val="24"/>
      <w:lang w:eastAsia="he-IL"/>
    </w:rPr>
  </w:style>
  <w:style w:type="character" w:customStyle="1" w:styleId="HNormal0">
    <w:name w:val="HNormal תו"/>
    <w:link w:val="HNormal"/>
    <w:rsid w:val="00491810"/>
    <w:rPr>
      <w:rFonts w:cs="David"/>
      <w:noProof/>
      <w:szCs w:val="24"/>
      <w:lang w:eastAsia="he-IL"/>
    </w:rPr>
  </w:style>
  <w:style w:type="table" w:customStyle="1" w:styleId="25">
    <w:name w:val="רשת טבלה בהירה2"/>
    <w:basedOn w:val="TableNormal"/>
    <w:uiPriority w:val="40"/>
    <w:rsid w:val="00310359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4">
    <w:name w:val="רשת טבלה בהירה3"/>
    <w:basedOn w:val="TableNormal"/>
    <w:uiPriority w:val="40"/>
    <w:rsid w:val="00310359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N1">
    <w:name w:val="N1"/>
    <w:basedOn w:val="Normal"/>
    <w:next w:val="Heading2"/>
    <w:rsid w:val="0059164B"/>
    <w:pPr>
      <w:overflowPunct w:val="0"/>
      <w:autoSpaceDE w:val="0"/>
      <w:autoSpaceDN w:val="0"/>
      <w:adjustRightInd w:val="0"/>
      <w:spacing w:before="120" w:after="120" w:line="240" w:lineRule="auto"/>
      <w:ind w:left="709" w:right="0"/>
      <w:textAlignment w:val="baseline"/>
    </w:pPr>
    <w:rPr>
      <w:sz w:val="20"/>
    </w:rPr>
  </w:style>
  <w:style w:type="paragraph" w:customStyle="1" w:styleId="af0">
    <w:name w:val="הגדרות"/>
    <w:basedOn w:val="N1"/>
    <w:link w:val="af1"/>
    <w:qFormat/>
    <w:rsid w:val="0059164B"/>
    <w:pPr>
      <w:spacing w:before="0" w:after="0"/>
      <w:ind w:left="2642" w:hanging="1933"/>
    </w:pPr>
  </w:style>
  <w:style w:type="character" w:customStyle="1" w:styleId="af1">
    <w:name w:val="הגדרות תו"/>
    <w:basedOn w:val="DefaultParagraphFont"/>
    <w:link w:val="af0"/>
    <w:rsid w:val="0059164B"/>
    <w:rPr>
      <w:rFonts w:cs="David"/>
      <w:szCs w:val="24"/>
      <w:lang w:eastAsia="he-IL"/>
    </w:rPr>
  </w:style>
  <w:style w:type="paragraph" w:customStyle="1" w:styleId="af2">
    <w:name w:val="סגנון מרווח בין שורות:  בודד"/>
    <w:basedOn w:val="Normal"/>
    <w:rsid w:val="008076F0"/>
    <w:pPr>
      <w:spacing w:line="240" w:lineRule="auto"/>
      <w:ind w:right="0"/>
    </w:pPr>
    <w:rPr>
      <w:rFonts w:ascii="Arial" w:hAnsi="Arial" w:cs="Arial"/>
    </w:rPr>
  </w:style>
  <w:style w:type="paragraph" w:customStyle="1" w:styleId="2">
    <w:name w:val="מיספור2"/>
    <w:basedOn w:val="Normal"/>
    <w:next w:val="Normal"/>
    <w:rsid w:val="001D3801"/>
    <w:pPr>
      <w:numPr>
        <w:ilvl w:val="1"/>
        <w:numId w:val="176"/>
      </w:numPr>
      <w:spacing w:before="120" w:after="60" w:line="240" w:lineRule="auto"/>
      <w:ind w:right="0"/>
    </w:pPr>
    <w:rPr>
      <w:rFonts w:ascii="Arial" w:hAnsi="Arial" w:cs="Arial"/>
      <w:sz w:val="20"/>
    </w:rPr>
  </w:style>
  <w:style w:type="paragraph" w:customStyle="1" w:styleId="1">
    <w:name w:val="מספור1"/>
    <w:basedOn w:val="Normal"/>
    <w:next w:val="Normal"/>
    <w:link w:val="1d"/>
    <w:autoRedefine/>
    <w:rsid w:val="001D3801"/>
    <w:pPr>
      <w:numPr>
        <w:numId w:val="176"/>
      </w:numPr>
      <w:tabs>
        <w:tab w:val="left" w:pos="34"/>
        <w:tab w:val="left" w:pos="8640"/>
      </w:tabs>
      <w:spacing w:before="120" w:after="60" w:line="240" w:lineRule="auto"/>
    </w:pPr>
    <w:rPr>
      <w:rFonts w:ascii="Arial" w:hAnsi="Arial" w:cs="Times New Roman"/>
      <w:color w:val="000000"/>
      <w:sz w:val="20"/>
      <w:lang w:val="x-none" w:eastAsia="x-none"/>
    </w:rPr>
  </w:style>
  <w:style w:type="character" w:customStyle="1" w:styleId="1d">
    <w:name w:val="מספור1 תו"/>
    <w:link w:val="1"/>
    <w:rsid w:val="001D3801"/>
    <w:rPr>
      <w:rFonts w:ascii="Arial" w:hAnsi="Arial"/>
      <w:color w:val="000000"/>
      <w:szCs w:val="24"/>
      <w:lang w:val="x-none" w:eastAsia="x-none"/>
    </w:rPr>
  </w:style>
  <w:style w:type="paragraph" w:customStyle="1" w:styleId="3">
    <w:name w:val="מספור3"/>
    <w:basedOn w:val="Normal"/>
    <w:next w:val="Normal"/>
    <w:rsid w:val="001D3801"/>
    <w:pPr>
      <w:numPr>
        <w:ilvl w:val="2"/>
        <w:numId w:val="176"/>
      </w:numPr>
      <w:spacing w:before="120" w:after="60" w:line="240" w:lineRule="auto"/>
      <w:ind w:right="0"/>
    </w:pPr>
    <w:rPr>
      <w:rFonts w:ascii="Arial" w:hAnsi="Arial" w:cs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904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40C05-2020-4D85-ADFB-6CE49F0A23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29152B1F</Template>
  <TotalTime>4</TotalTime>
  <Pages>1</Pages>
  <Words>116</Words>
  <Characters>783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חוברת מכרז 1-2021 מתוקן נקי סופי לפרסום 29.11.2021</vt:lpstr>
      <vt:lpstr>טיוטת מכרז מתכננות - מתוקן אחרי דיון מתאריך 5.10.2021</vt:lpstr>
    </vt:vector>
  </TitlesOfParts>
  <Company>Tel-Aviv Municipality</Company>
  <LinksUpToDate>false</LinksUpToDate>
  <CharactersWithSpaces>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חוברת מכרז 1-2021 מתוקן נקי סופי לפרסום 29.11.2021</dc:title>
  <dc:subject>1365939</dc:subject>
  <dc:creator>הנילוג</dc:creator>
  <cp:keywords/>
  <dc:description/>
  <cp:lastModifiedBy>אפרת אברהם</cp:lastModifiedBy>
  <cp:revision>4</cp:revision>
  <cp:lastPrinted>2021-11-29T12:24:00Z</cp:lastPrinted>
  <dcterms:created xsi:type="dcterms:W3CDTF">2021-12-27T18:17:00Z</dcterms:created>
  <dcterms:modified xsi:type="dcterms:W3CDTF">2021-12-27T18:21:00Z</dcterms:modified>
</cp:coreProperties>
</file>